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CC"/>
  <w:body>
    <w:p w14:paraId="0C38677D" w14:textId="462FD51C" w:rsidR="00663AA9" w:rsidRDefault="00B46AE1" w:rsidP="009C438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1032C77" wp14:editId="7316BBBB">
                <wp:simplePos x="0" y="0"/>
                <wp:positionH relativeFrom="page">
                  <wp:posOffset>695325</wp:posOffset>
                </wp:positionH>
                <wp:positionV relativeFrom="page">
                  <wp:posOffset>885825</wp:posOffset>
                </wp:positionV>
                <wp:extent cx="6431915" cy="1156335"/>
                <wp:effectExtent l="0" t="0" r="26035" b="24765"/>
                <wp:wrapNone/>
                <wp:docPr id="291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915" cy="11563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A50F7" w14:textId="77777777" w:rsidR="005577F7" w:rsidRPr="00650A70" w:rsidRDefault="003F343F" w:rsidP="00770216">
                            <w:pPr>
                              <w:pStyle w:val="Heading1"/>
                              <w:rPr>
                                <w:i/>
                                <w:color w:val="7030A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4D16D8" wp14:editId="6472448B">
                                  <wp:extent cx="3508744" cy="1041990"/>
                                  <wp:effectExtent l="0" t="0" r="0" b="6350"/>
                                  <wp:docPr id="33" name="Picture 33" descr="Image result for octob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octob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5355" cy="1043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F343F">
                              <w:rPr>
                                <w:i/>
                                <w:color w:val="6633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411F0">
                              <w:rPr>
                                <w:i/>
                                <w:color w:val="663300"/>
                                <w:sz w:val="56"/>
                                <w:szCs w:val="56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032C77" id="_x0000_t202" coordsize="21600,21600" o:spt="202" path="m,l,21600r21600,l21600,xe">
                <v:stroke joinstyle="miter"/>
                <v:path gradientshapeok="t" o:connecttype="rect"/>
              </v:shapetype>
              <v:shape id="Text Box 432" o:spid="_x0000_s1026" type="#_x0000_t202" style="position:absolute;margin-left:54.75pt;margin-top:69.75pt;width:506.45pt;height:91.0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" fillcolor="white [3201]" strokecolor="#f79646 [3209]" strokeweight="2pt">
                <v:textbox inset="0,0,0,0">
                  <w:txbxContent>
                    <w:p w14:paraId="6F5A50F7" w14:textId="77777777" w:rsidR="005577F7" w:rsidRPr="00650A70" w:rsidRDefault="003F343F" w:rsidP="00770216">
                      <w:pPr>
                        <w:pStyle w:val="Heading1"/>
                        <w:rPr>
                          <w:i/>
                          <w:color w:val="7030A0"/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4D16D8" wp14:editId="6472448B">
                            <wp:extent cx="3508744" cy="1041990"/>
                            <wp:effectExtent l="0" t="0" r="0" b="6350"/>
                            <wp:docPr id="33" name="Picture 33" descr="Image result for octob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octob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5355" cy="1043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F343F">
                        <w:rPr>
                          <w:i/>
                          <w:color w:val="663300"/>
                          <w:sz w:val="56"/>
                          <w:szCs w:val="56"/>
                        </w:rPr>
                        <w:t xml:space="preserve"> </w:t>
                      </w:r>
                      <w:r w:rsidRPr="005411F0">
                        <w:rPr>
                          <w:i/>
                          <w:color w:val="663300"/>
                          <w:sz w:val="56"/>
                          <w:szCs w:val="56"/>
                        </w:rPr>
                        <w:t>Newsletter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248F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77AD188" wp14:editId="7DC51D74">
                <wp:simplePos x="0" y="0"/>
                <wp:positionH relativeFrom="page">
                  <wp:posOffset>4859020</wp:posOffset>
                </wp:positionH>
                <wp:positionV relativeFrom="page">
                  <wp:posOffset>403860</wp:posOffset>
                </wp:positionV>
                <wp:extent cx="2509520" cy="350520"/>
                <wp:effectExtent l="0" t="0" r="5080" b="11430"/>
                <wp:wrapNone/>
                <wp:docPr id="290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52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D5011" w14:textId="77777777" w:rsidR="004B35D3" w:rsidRPr="00BF2A76" w:rsidRDefault="004B35D3" w:rsidP="004B35D3">
                            <w:pPr>
                              <w:pStyle w:val="VolumeandIssue"/>
                              <w:rPr>
                                <w:rFonts w:ascii="Tahoma" w:hAnsi="Tahoma" w:cs="Tahoma"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BF2A76">
                              <w:rPr>
                                <w:rFonts w:ascii="Tahoma" w:hAnsi="Tahoma" w:cs="Tahoma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Noah’s Ark CLC newsletter</w:t>
                            </w:r>
                          </w:p>
                          <w:p w14:paraId="0C158CCC" w14:textId="46075169" w:rsidR="005B4F56" w:rsidRPr="00BF2A76" w:rsidRDefault="005411F0" w:rsidP="004B35D3">
                            <w:pPr>
                              <w:pStyle w:val="VolumeandIssue"/>
                              <w:rPr>
                                <w:rFonts w:ascii="Tahoma" w:hAnsi="Tahoma" w:cs="Tahoma"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BF2A76">
                              <w:rPr>
                                <w:rFonts w:ascii="Tahoma" w:hAnsi="Tahoma" w:cs="Tahoma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October</w:t>
                            </w:r>
                            <w:r w:rsidR="009C3FEB" w:rsidRPr="00BF2A76">
                              <w:rPr>
                                <w:rFonts w:ascii="Tahoma" w:hAnsi="Tahoma" w:cs="Tahoma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316407">
                              <w:rPr>
                                <w:rFonts w:ascii="Tahoma" w:hAnsi="Tahoma" w:cs="Tahoma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  <w:p w14:paraId="31C721E3" w14:textId="77777777" w:rsidR="005B4F56" w:rsidRPr="009C3FEB" w:rsidRDefault="005B4F56" w:rsidP="005B4F56">
                            <w:pPr>
                              <w:pStyle w:val="SchoolAddress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AD188" id="Text Box 283" o:spid="_x0000_s1027" type="#_x0000_t202" style="position:absolute;margin-left:382.6pt;margin-top:31.8pt;width:197.6pt;height:27.6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" filled="f" stroked="f">
                <v:textbox inset="0,0,0,0">
                  <w:txbxContent>
                    <w:p w14:paraId="769D5011" w14:textId="77777777" w:rsidR="004B35D3" w:rsidRPr="00BF2A76" w:rsidRDefault="004B35D3" w:rsidP="004B35D3">
                      <w:pPr>
                        <w:pStyle w:val="VolumeandIssue"/>
                        <w:rPr>
                          <w:rFonts w:ascii="Tahoma" w:hAnsi="Tahoma" w:cs="Tahoma"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BF2A76">
                        <w:rPr>
                          <w:rFonts w:ascii="Tahoma" w:hAnsi="Tahoma" w:cs="Tahoma"/>
                          <w:color w:val="E36C0A" w:themeColor="accent6" w:themeShade="BF"/>
                          <w:sz w:val="24"/>
                          <w:szCs w:val="24"/>
                        </w:rPr>
                        <w:t>Noah’s Ark CLC newsletter</w:t>
                      </w:r>
                    </w:p>
                    <w:p w14:paraId="0C158CCC" w14:textId="46075169" w:rsidR="005B4F56" w:rsidRPr="00BF2A76" w:rsidRDefault="005411F0" w:rsidP="004B35D3">
                      <w:pPr>
                        <w:pStyle w:val="VolumeandIssue"/>
                        <w:rPr>
                          <w:rFonts w:ascii="Tahoma" w:hAnsi="Tahoma" w:cs="Tahoma"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BF2A76">
                        <w:rPr>
                          <w:rFonts w:ascii="Tahoma" w:hAnsi="Tahoma" w:cs="Tahoma"/>
                          <w:color w:val="E36C0A" w:themeColor="accent6" w:themeShade="BF"/>
                          <w:sz w:val="24"/>
                          <w:szCs w:val="24"/>
                        </w:rPr>
                        <w:t>October</w:t>
                      </w:r>
                      <w:r w:rsidR="009C3FEB" w:rsidRPr="00BF2A76">
                        <w:rPr>
                          <w:rFonts w:ascii="Tahoma" w:hAnsi="Tahoma" w:cs="Tahoma"/>
                          <w:color w:val="E36C0A" w:themeColor="accent6" w:themeShade="BF"/>
                          <w:sz w:val="24"/>
                          <w:szCs w:val="24"/>
                        </w:rPr>
                        <w:t xml:space="preserve"> 20</w:t>
                      </w:r>
                      <w:r w:rsidR="00316407">
                        <w:rPr>
                          <w:rFonts w:ascii="Tahoma" w:hAnsi="Tahoma" w:cs="Tahoma"/>
                          <w:color w:val="E36C0A" w:themeColor="accent6" w:themeShade="BF"/>
                          <w:sz w:val="24"/>
                          <w:szCs w:val="24"/>
                        </w:rPr>
                        <w:t>20</w:t>
                      </w:r>
                    </w:p>
                    <w:p w14:paraId="31C721E3" w14:textId="77777777" w:rsidR="005B4F56" w:rsidRPr="009C3FEB" w:rsidRDefault="005B4F56" w:rsidP="005B4F56">
                      <w:pPr>
                        <w:pStyle w:val="SchoolAddres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dt>
      <w:sdtPr>
        <w:id w:val="568603642"/>
        <w:temporary/>
        <w:showingPlcHdr/>
        <w15:appearance w15:val="hidden"/>
      </w:sdtPr>
      <w:sdtEndPr/>
      <w:sdtContent>
        <w:p w14:paraId="36C6C560" w14:textId="77777777" w:rsidR="00316407" w:rsidRDefault="00316407" w:rsidP="00316407">
          <w:r>
            <w:t>[Grab your reader’s attention with a great quote from the document or use this space to emphasize a key point. To place this text box anywhere on the page, just drag it.]</w:t>
          </w:r>
        </w:p>
      </w:sdtContent>
    </w:sdt>
    <w:p w14:paraId="6AE6E8B8" w14:textId="0696A3FD" w:rsidR="00215570" w:rsidRPr="00436043" w:rsidRDefault="00CF7D8B" w:rsidP="004360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646E4DAC" wp14:editId="1B968930">
                <wp:simplePos x="0" y="0"/>
                <wp:positionH relativeFrom="column">
                  <wp:posOffset>-276225</wp:posOffset>
                </wp:positionH>
                <wp:positionV relativeFrom="paragraph">
                  <wp:posOffset>4130040</wp:posOffset>
                </wp:positionV>
                <wp:extent cx="2571750" cy="3524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193A8" w14:textId="5C029B93" w:rsidR="00316407" w:rsidRPr="00CF7D8B" w:rsidRDefault="00316407" w:rsidP="00D906F1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2"/>
                              </w:rPr>
                            </w:pPr>
                            <w:r w:rsidRPr="00CF7D8B">
                              <w:rPr>
                                <w:rFonts w:ascii="Tahoma" w:hAnsi="Tahoma" w:cs="Tahoma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2"/>
                              </w:rPr>
                              <w:t>Hours of operation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E4DAC" id="Text Box 2" o:spid="_x0000_s1028" type="#_x0000_t202" style="position:absolute;margin-left:-21.75pt;margin-top:325.2pt;width:202.5pt;height:27.7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" fillcolor="white [3201]" strokecolor="#8064a2 [3207]" strokeweight="2pt">
                <v:textbox>
                  <w:txbxContent>
                    <w:p w14:paraId="2DC193A8" w14:textId="5C029B93" w:rsidR="00316407" w:rsidRPr="00CF7D8B" w:rsidRDefault="00316407" w:rsidP="00D906F1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984806" w:themeColor="accent6" w:themeShade="80"/>
                          <w:sz w:val="28"/>
                          <w:szCs w:val="22"/>
                        </w:rPr>
                      </w:pPr>
                      <w:r w:rsidRPr="00CF7D8B">
                        <w:rPr>
                          <w:rFonts w:ascii="Tahoma" w:hAnsi="Tahoma" w:cs="Tahoma"/>
                          <w:b/>
                          <w:bCs/>
                          <w:color w:val="984806" w:themeColor="accent6" w:themeShade="80"/>
                          <w:sz w:val="28"/>
                          <w:szCs w:val="22"/>
                        </w:rPr>
                        <w:t>Hours of operation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77DDF60" wp14:editId="552CF577">
                <wp:simplePos x="0" y="0"/>
                <wp:positionH relativeFrom="page">
                  <wp:posOffset>685800</wp:posOffset>
                </wp:positionH>
                <wp:positionV relativeFrom="page">
                  <wp:posOffset>2600325</wp:posOffset>
                </wp:positionV>
                <wp:extent cx="3084195" cy="2838450"/>
                <wp:effectExtent l="0" t="0" r="20955" b="19050"/>
                <wp:wrapNone/>
                <wp:docPr id="29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195" cy="2838450"/>
                        </a:xfrm>
                        <a:prstGeom prst="rect">
                          <a:avLst/>
                        </a:prstGeom>
                        <a:ln>
                          <a:solidFill>
                            <a:srgbClr val="6633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14:paraId="0AAD71A3" w14:textId="77777777" w:rsidR="006E25AE" w:rsidRDefault="00BF2A76" w:rsidP="00410716">
                            <w:pPr>
                              <w:pStyle w:val="BodyText"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F9EF20D" wp14:editId="7FB896F0">
                                  <wp:extent cx="1940442" cy="861237"/>
                                  <wp:effectExtent l="0" t="0" r="3175" b="0"/>
                                  <wp:docPr id="34" name="Picture 34" descr="C:\Users\owner\AppData\Local\Microsoft\Windows\INetCache\IE\TD4HBNWD\Halloween_bi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owner\AppData\Local\Microsoft\Windows\INetCache\IE\TD4HBNWD\Halloween_bi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914" cy="862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D03083" w14:textId="3444ABD6" w:rsidR="00AD66C1" w:rsidRDefault="00BF2A76" w:rsidP="00316407">
                            <w:pPr>
                              <w:rPr>
                                <w:rFonts w:ascii="Comic Sans MS" w:hAnsi="Comic Sans MS"/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D96259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Thank you </w:t>
                            </w:r>
                            <w:r w:rsidR="00812C57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to</w:t>
                            </w:r>
                            <w:r w:rsidR="00D96259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all our </w:t>
                            </w:r>
                            <w:r w:rsidR="00812C57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parents who have </w:t>
                            </w:r>
                            <w:r w:rsidR="004F7FD7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been so understanding. </w:t>
                            </w:r>
                            <w:r w:rsidR="00C22789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Please </w:t>
                            </w:r>
                            <w:proofErr w:type="gramStart"/>
                            <w:r w:rsidR="00C22789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take a look</w:t>
                            </w:r>
                            <w:proofErr w:type="gramEnd"/>
                            <w:r w:rsidR="00C22789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at our Spooktacular Halloween themed October Menu and the</w:t>
                            </w:r>
                            <w:r w:rsidR="00B46AE1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cheat sheet provided! We would love to hear feedback about the menu and anything at all as we are constantly striving to be the best!</w:t>
                            </w:r>
                          </w:p>
                          <w:p w14:paraId="7DAE1FA8" w14:textId="4AB37512" w:rsidR="00316407" w:rsidRPr="006D5A54" w:rsidRDefault="006D5A54" w:rsidP="00CF7D8B">
                            <w:pPr>
                              <w:ind w:left="1440" w:firstLine="720"/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D5A54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8-4pm</w:t>
                            </w:r>
                          </w:p>
                          <w:p w14:paraId="407AD73E" w14:textId="7FBA3658" w:rsidR="00316407" w:rsidRDefault="001A180A" w:rsidP="006E6182">
                            <w:pPr>
                              <w:pStyle w:val="BodyText"/>
                              <w:jc w:val="center"/>
                              <w:rPr>
                                <w:rFonts w:ascii="Tahoma" w:hAnsi="Tahoma" w:cs="Tahoma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sz w:val="28"/>
                                <w:szCs w:val="28"/>
                              </w:rPr>
                              <w:t>We are happy to announce we are extending our hours</w:t>
                            </w:r>
                            <w:r w:rsidR="006E6182">
                              <w:rPr>
                                <w:rFonts w:ascii="Tahoma" w:hAnsi="Tahoma" w:cs="Tahoma"/>
                                <w:noProof/>
                                <w:sz w:val="28"/>
                                <w:szCs w:val="28"/>
                              </w:rPr>
                              <w:t>, just a little! We are truly trying our best to try and extend more in the near future</w:t>
                            </w:r>
                            <w:r w:rsidR="006E6182" w:rsidRPr="006D5A54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. For now our hours as of October 5</w:t>
                            </w:r>
                            <w:r w:rsidR="006E6182" w:rsidRPr="006D5A54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6E6182" w:rsidRPr="006D5A54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will be 8-4pm</w:t>
                            </w:r>
                            <w:r w:rsidR="006E6182">
                              <w:rPr>
                                <w:rFonts w:ascii="Tahoma" w:hAnsi="Tahoma" w:cs="Tahoma"/>
                                <w:noProof/>
                                <w:sz w:val="28"/>
                                <w:szCs w:val="28"/>
                              </w:rPr>
                              <w:t>. Staff will be staying until 4:30pm daily to disinfect and deep clean each classroom. We are so thankful for all our parents who have been so understanding and for our hard working staff!</w:t>
                            </w:r>
                          </w:p>
                          <w:p w14:paraId="5FE1EC67" w14:textId="48ACEEDE" w:rsidR="00BF2A76" w:rsidRDefault="004C02D6" w:rsidP="006E6182">
                            <w:pPr>
                              <w:pStyle w:val="BodyText"/>
                              <w:jc w:val="center"/>
                              <w:rPr>
                                <w:rFonts w:ascii="Tahoma" w:hAnsi="Tahoma" w:cs="Tahoma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7837A8F" wp14:editId="3A01A614">
                                  <wp:extent cx="2636875" cy="967563"/>
                                  <wp:effectExtent l="0" t="0" r="0" b="4445"/>
                                  <wp:docPr id="37" name="Picture 37" descr="C:\Users\owner\AppData\Local\Microsoft\Windows\INetCache\IE\E7WITDO7\Halloween-Decorations-Background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owner\AppData\Local\Microsoft\Windows\INetCache\IE\E7WITDO7\Halloween-Decorations-Background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6711" cy="967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370AF3" w14:textId="77777777" w:rsidR="0032454A" w:rsidRDefault="0032454A" w:rsidP="00410716">
                            <w:pPr>
                              <w:pStyle w:val="BodyText"/>
                              <w:jc w:val="center"/>
                              <w:rPr>
                                <w:rFonts w:ascii="Tahoma" w:hAnsi="Tahoma" w:cs="Tahoma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4FABFCD2" w14:textId="77777777" w:rsidR="002C3667" w:rsidRDefault="002C3667" w:rsidP="00410716">
                            <w:pPr>
                              <w:pStyle w:val="BodyText"/>
                              <w:jc w:val="center"/>
                              <w:rPr>
                                <w:rFonts w:ascii="Tahoma" w:hAnsi="Tahoma" w:cs="Tahoma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140ED78A" w14:textId="77777777" w:rsidR="002C3667" w:rsidRDefault="002C3667" w:rsidP="00410716">
                            <w:pPr>
                              <w:pStyle w:val="BodyText"/>
                              <w:jc w:val="center"/>
                              <w:rPr>
                                <w:rFonts w:ascii="Tahoma" w:hAnsi="Tahoma" w:cs="Tahoma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186F750B" w14:textId="77777777" w:rsidR="002C3667" w:rsidRDefault="002C3667" w:rsidP="00410716">
                            <w:pPr>
                              <w:pStyle w:val="BodyText"/>
                              <w:jc w:val="center"/>
                              <w:rPr>
                                <w:rFonts w:ascii="Tahoma" w:hAnsi="Tahoma" w:cs="Tahoma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06E9EB69" w14:textId="77777777" w:rsidR="002C3667" w:rsidRDefault="002C3667" w:rsidP="00410716">
                            <w:pPr>
                              <w:pStyle w:val="BodyText"/>
                              <w:jc w:val="center"/>
                              <w:rPr>
                                <w:rFonts w:ascii="Tahoma" w:hAnsi="Tahoma" w:cs="Tahoma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56F8C866" w14:textId="77777777" w:rsidR="002C3667" w:rsidRDefault="002C3667" w:rsidP="00410716">
                            <w:pPr>
                              <w:pStyle w:val="BodyText"/>
                              <w:jc w:val="center"/>
                              <w:rPr>
                                <w:rFonts w:ascii="Tahoma" w:hAnsi="Tahoma" w:cs="Tahoma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212CE62B" w14:textId="77777777" w:rsidR="00EE6001" w:rsidRPr="001A09B4" w:rsidRDefault="00EE6001" w:rsidP="00410716">
                            <w:pPr>
                              <w:pStyle w:val="BodyText"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DDF60" id="Text Box 14" o:spid="_x0000_s1029" type="#_x0000_t202" style="position:absolute;margin-left:54pt;margin-top:204.75pt;width:242.85pt;height:223.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" fillcolor="white [3201]" strokecolor="#630" strokeweight="2pt">
                <v:textbox style="mso-next-textbox:#Text Box 287" inset="0,0,0,0">
                  <w:txbxContent>
                    <w:p w14:paraId="0AAD71A3" w14:textId="77777777" w:rsidR="006E25AE" w:rsidRDefault="00BF2A76" w:rsidP="00410716">
                      <w:pPr>
                        <w:pStyle w:val="BodyText"/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F9EF20D" wp14:editId="7FB896F0">
                            <wp:extent cx="1940442" cy="861237"/>
                            <wp:effectExtent l="0" t="0" r="3175" b="0"/>
                            <wp:docPr id="34" name="Picture 34" descr="C:\Users\owner\AppData\Local\Microsoft\Windows\INetCache\IE\TD4HBNWD\Halloween_bi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owner\AppData\Local\Microsoft\Windows\INetCache\IE\TD4HBNWD\Halloween_bi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914" cy="862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D03083" w14:textId="3444ABD6" w:rsidR="00AD66C1" w:rsidRDefault="00BF2A76" w:rsidP="00316407">
                      <w:pPr>
                        <w:rPr>
                          <w:rFonts w:ascii="Comic Sans MS" w:hAnsi="Comic Sans MS"/>
                          <w:b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 </w:t>
                      </w:r>
                      <w:r w:rsidR="00D96259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Thank you </w:t>
                      </w:r>
                      <w:r w:rsidR="00812C57">
                        <w:rPr>
                          <w:rFonts w:ascii="Tahoma" w:hAnsi="Tahoma" w:cs="Tahoma"/>
                          <w:sz w:val="28"/>
                          <w:szCs w:val="28"/>
                        </w:rPr>
                        <w:t>to</w:t>
                      </w:r>
                      <w:r w:rsidR="00D96259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all our </w:t>
                      </w:r>
                      <w:r w:rsidR="00812C57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parents who have </w:t>
                      </w:r>
                      <w:r w:rsidR="004F7FD7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been so understanding. </w:t>
                      </w:r>
                      <w:r w:rsidR="00C22789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Please </w:t>
                      </w:r>
                      <w:proofErr w:type="gramStart"/>
                      <w:r w:rsidR="00C22789">
                        <w:rPr>
                          <w:rFonts w:ascii="Tahoma" w:hAnsi="Tahoma" w:cs="Tahoma"/>
                          <w:sz w:val="28"/>
                          <w:szCs w:val="28"/>
                        </w:rPr>
                        <w:t>take a look</w:t>
                      </w:r>
                      <w:proofErr w:type="gramEnd"/>
                      <w:r w:rsidR="00C22789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at our Spooktacular Halloween themed October Menu and the</w:t>
                      </w:r>
                      <w:r w:rsidR="00B46AE1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cheat sheet provided! We would love to hear feedback about the menu and anything at all as we are constantly striving to be the best!</w:t>
                      </w:r>
                    </w:p>
                    <w:p w14:paraId="7DAE1FA8" w14:textId="4AB37512" w:rsidR="00316407" w:rsidRPr="006D5A54" w:rsidRDefault="006D5A54" w:rsidP="00CF7D8B">
                      <w:pPr>
                        <w:ind w:left="1440" w:firstLine="720"/>
                        <w:rPr>
                          <w:rFonts w:ascii="Tahoma" w:hAnsi="Tahoma" w:cs="Tahoma"/>
                          <w:b/>
                          <w:bCs/>
                          <w:noProof/>
                          <w:color w:val="FF0000"/>
                          <w:sz w:val="28"/>
                          <w:szCs w:val="28"/>
                        </w:rPr>
                      </w:pPr>
                      <w:r w:rsidRPr="006D5A54">
                        <w:rPr>
                          <w:rFonts w:ascii="Tahoma" w:hAnsi="Tahoma" w:cs="Tahoma"/>
                          <w:b/>
                          <w:bCs/>
                          <w:noProof/>
                          <w:color w:val="FF0000"/>
                          <w:sz w:val="28"/>
                          <w:szCs w:val="28"/>
                        </w:rPr>
                        <w:t>8-4pm</w:t>
                      </w:r>
                    </w:p>
                    <w:p w14:paraId="407AD73E" w14:textId="7FBA3658" w:rsidR="00316407" w:rsidRDefault="001A180A" w:rsidP="006E6182">
                      <w:pPr>
                        <w:pStyle w:val="BodyText"/>
                        <w:jc w:val="center"/>
                        <w:rPr>
                          <w:rFonts w:ascii="Tahoma" w:hAnsi="Tahoma" w:cs="Tahoma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sz w:val="28"/>
                          <w:szCs w:val="28"/>
                        </w:rPr>
                        <w:t>We are happy to announce we are extending our hours</w:t>
                      </w:r>
                      <w:r w:rsidR="006E6182">
                        <w:rPr>
                          <w:rFonts w:ascii="Tahoma" w:hAnsi="Tahoma" w:cs="Tahoma"/>
                          <w:noProof/>
                          <w:sz w:val="28"/>
                          <w:szCs w:val="28"/>
                        </w:rPr>
                        <w:t>, just a little! We are truly trying our best to try and extend more in the near future</w:t>
                      </w:r>
                      <w:r w:rsidR="006E6182" w:rsidRPr="006D5A54">
                        <w:rPr>
                          <w:rFonts w:ascii="Tahoma" w:hAnsi="Tahoma" w:cs="Tahoma"/>
                          <w:b/>
                          <w:bCs/>
                          <w:noProof/>
                          <w:sz w:val="28"/>
                          <w:szCs w:val="28"/>
                        </w:rPr>
                        <w:t>. For now our hours as of October 5</w:t>
                      </w:r>
                      <w:r w:rsidR="006E6182" w:rsidRPr="006D5A54">
                        <w:rPr>
                          <w:rFonts w:ascii="Tahoma" w:hAnsi="Tahoma" w:cs="Tahoma"/>
                          <w:b/>
                          <w:bCs/>
                          <w:noProof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6E6182" w:rsidRPr="006D5A54">
                        <w:rPr>
                          <w:rFonts w:ascii="Tahoma" w:hAnsi="Tahoma" w:cs="Tahoma"/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will be 8-4pm</w:t>
                      </w:r>
                      <w:r w:rsidR="006E6182">
                        <w:rPr>
                          <w:rFonts w:ascii="Tahoma" w:hAnsi="Tahoma" w:cs="Tahoma"/>
                          <w:noProof/>
                          <w:sz w:val="28"/>
                          <w:szCs w:val="28"/>
                        </w:rPr>
                        <w:t>. Staff will be staying until 4:30pm daily to disinfect and deep clean each classroom. We are so thankful for all our parents who have been so understanding and for our hard working staff!</w:t>
                      </w:r>
                    </w:p>
                    <w:p w14:paraId="5FE1EC67" w14:textId="48ACEEDE" w:rsidR="00BF2A76" w:rsidRDefault="004C02D6" w:rsidP="006E6182">
                      <w:pPr>
                        <w:pStyle w:val="BodyText"/>
                        <w:jc w:val="center"/>
                        <w:rPr>
                          <w:rFonts w:ascii="Tahoma" w:hAnsi="Tahoma" w:cs="Tahoma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7837A8F" wp14:editId="3A01A614">
                            <wp:extent cx="2636875" cy="967563"/>
                            <wp:effectExtent l="0" t="0" r="0" b="4445"/>
                            <wp:docPr id="37" name="Picture 37" descr="C:\Users\owner\AppData\Local\Microsoft\Windows\INetCache\IE\E7WITDO7\Halloween-Decorations-Background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owner\AppData\Local\Microsoft\Windows\INetCache\IE\E7WITDO7\Halloween-Decorations-Background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6711" cy="967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370AF3" w14:textId="77777777" w:rsidR="0032454A" w:rsidRDefault="0032454A" w:rsidP="00410716">
                      <w:pPr>
                        <w:pStyle w:val="BodyText"/>
                        <w:jc w:val="center"/>
                        <w:rPr>
                          <w:rFonts w:ascii="Tahoma" w:hAnsi="Tahoma" w:cs="Tahoma"/>
                          <w:noProof/>
                          <w:sz w:val="28"/>
                          <w:szCs w:val="28"/>
                        </w:rPr>
                      </w:pPr>
                    </w:p>
                    <w:p w14:paraId="4FABFCD2" w14:textId="77777777" w:rsidR="002C3667" w:rsidRDefault="002C3667" w:rsidP="00410716">
                      <w:pPr>
                        <w:pStyle w:val="BodyText"/>
                        <w:jc w:val="center"/>
                        <w:rPr>
                          <w:rFonts w:ascii="Tahoma" w:hAnsi="Tahoma" w:cs="Tahoma"/>
                          <w:noProof/>
                          <w:sz w:val="28"/>
                          <w:szCs w:val="28"/>
                        </w:rPr>
                      </w:pPr>
                    </w:p>
                    <w:p w14:paraId="140ED78A" w14:textId="77777777" w:rsidR="002C3667" w:rsidRDefault="002C3667" w:rsidP="00410716">
                      <w:pPr>
                        <w:pStyle w:val="BodyText"/>
                        <w:jc w:val="center"/>
                        <w:rPr>
                          <w:rFonts w:ascii="Tahoma" w:hAnsi="Tahoma" w:cs="Tahoma"/>
                          <w:noProof/>
                          <w:sz w:val="28"/>
                          <w:szCs w:val="28"/>
                        </w:rPr>
                      </w:pPr>
                    </w:p>
                    <w:p w14:paraId="186F750B" w14:textId="77777777" w:rsidR="002C3667" w:rsidRDefault="002C3667" w:rsidP="00410716">
                      <w:pPr>
                        <w:pStyle w:val="BodyText"/>
                        <w:jc w:val="center"/>
                        <w:rPr>
                          <w:rFonts w:ascii="Tahoma" w:hAnsi="Tahoma" w:cs="Tahoma"/>
                          <w:noProof/>
                          <w:sz w:val="28"/>
                          <w:szCs w:val="28"/>
                        </w:rPr>
                      </w:pPr>
                    </w:p>
                    <w:p w14:paraId="06E9EB69" w14:textId="77777777" w:rsidR="002C3667" w:rsidRDefault="002C3667" w:rsidP="00410716">
                      <w:pPr>
                        <w:pStyle w:val="BodyText"/>
                        <w:jc w:val="center"/>
                        <w:rPr>
                          <w:rFonts w:ascii="Tahoma" w:hAnsi="Tahoma" w:cs="Tahoma"/>
                          <w:noProof/>
                          <w:sz w:val="28"/>
                          <w:szCs w:val="28"/>
                        </w:rPr>
                      </w:pPr>
                    </w:p>
                    <w:p w14:paraId="56F8C866" w14:textId="77777777" w:rsidR="002C3667" w:rsidRDefault="002C3667" w:rsidP="00410716">
                      <w:pPr>
                        <w:pStyle w:val="BodyText"/>
                        <w:jc w:val="center"/>
                        <w:rPr>
                          <w:rFonts w:ascii="Tahoma" w:hAnsi="Tahoma" w:cs="Tahoma"/>
                          <w:noProof/>
                          <w:sz w:val="28"/>
                          <w:szCs w:val="28"/>
                        </w:rPr>
                      </w:pPr>
                    </w:p>
                    <w:p w14:paraId="212CE62B" w14:textId="77777777" w:rsidR="00EE6001" w:rsidRPr="001A09B4" w:rsidRDefault="00EE6001" w:rsidP="00410716">
                      <w:pPr>
                        <w:pStyle w:val="BodyText"/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B2FD9F5" wp14:editId="6FD293A5">
                <wp:simplePos x="0" y="0"/>
                <wp:positionH relativeFrom="margin">
                  <wp:posOffset>3695700</wp:posOffset>
                </wp:positionH>
                <wp:positionV relativeFrom="page">
                  <wp:align>bottom</wp:align>
                </wp:positionV>
                <wp:extent cx="2971800" cy="228600"/>
                <wp:effectExtent l="0" t="0" r="0" b="0"/>
                <wp:wrapNone/>
                <wp:docPr id="289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1E9340" w14:textId="77777777" w:rsidR="00E97DCF" w:rsidRDefault="00E97DC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FD9F5" id="Text Box 286" o:spid="_x0000_s1030" type="#_x0000_t202" style="position:absolute;margin-left:291pt;margin-top:0;width:234pt;height:18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" filled="f" stroked="f">
                <v:textbox inset="0,0,0,0">
                  <w:txbxContent>
                    <w:p w14:paraId="111E9340" w14:textId="77777777" w:rsidR="00E97DCF" w:rsidRDefault="00E97DCF"/>
                  </w:txbxContent>
                </v:textbox>
                <w10:wrap anchorx="margin" anchory="page"/>
              </v:shape>
            </w:pict>
          </mc:Fallback>
        </mc:AlternateContent>
      </w:r>
      <w:r w:rsidR="00056239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2B9B8D4" wp14:editId="157B6FA7">
                <wp:simplePos x="0" y="0"/>
                <wp:positionH relativeFrom="page">
                  <wp:posOffset>4076700</wp:posOffset>
                </wp:positionH>
                <wp:positionV relativeFrom="page">
                  <wp:posOffset>4857750</wp:posOffset>
                </wp:positionV>
                <wp:extent cx="2971800" cy="5057775"/>
                <wp:effectExtent l="19050" t="19050" r="19050" b="28575"/>
                <wp:wrapNone/>
                <wp:docPr id="295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505777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6633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4C4A0" w14:textId="25C26286" w:rsidR="00812C57" w:rsidRPr="00CF7D8B" w:rsidRDefault="00812C57" w:rsidP="00CF7D8B">
                            <w:pPr>
                              <w:pStyle w:val="BodyTex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7D8B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Halloween Update-</w:t>
                            </w:r>
                          </w:p>
                          <w:p w14:paraId="1BBDF206" w14:textId="1A947A44" w:rsidR="00812C57" w:rsidRDefault="00070271" w:rsidP="009E11B5">
                            <w:pPr>
                              <w:pStyle w:val="BodyText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EA3BF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We all know Halloween was bound to look a little different this year. At Noah’s Ark, we are still going to try our best to make the best of it! We will NOT be having a Halloween party this year unfortunately, but we will still be celebrating! </w:t>
                            </w:r>
                            <w:r w:rsidR="00056239" w:rsidRPr="00EA3BF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We have </w:t>
                            </w:r>
                            <w:r w:rsidR="003F62CD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="00056239" w:rsidRPr="00EA3BF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whole</w:t>
                            </w:r>
                            <w:r w:rsidR="003F62CD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themed</w:t>
                            </w:r>
                            <w:r w:rsidR="00056239" w:rsidRPr="00EA3BF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week at the end of the month with fun ideas and on Friday, October 30</w:t>
                            </w:r>
                            <w:r w:rsidR="00056239" w:rsidRPr="00EA3BF3">
                              <w:rPr>
                                <w:rFonts w:ascii="Tahoma" w:hAnsi="Tahoma" w:cs="Tahom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F8006F" w:rsidRPr="00EA3BF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, we will have a fun Halloween Hunt and games and special treats! As for costumes, if you would like to send your child in a costume- it must be</w:t>
                            </w:r>
                            <w:r w:rsidR="00EA3BF3" w:rsidRPr="00EA3BF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something they can put on/take off by themselves. Nothing with extra pieces (crowns, capes, s</w:t>
                            </w:r>
                            <w:r w:rsidR="00EA3BF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words, </w:t>
                            </w:r>
                            <w:proofErr w:type="spellStart"/>
                            <w:r w:rsidR="00EA3BF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EA3BF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)</w:t>
                            </w:r>
                            <w:r w:rsidR="00730D1F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. We recommend having them dress in a fun themed shirt</w:t>
                            </w:r>
                            <w:r w:rsidR="005E343C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instead. </w:t>
                            </w:r>
                            <w:r w:rsidR="00B46AE1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Thank you for your cooperation!</w:t>
                            </w:r>
                          </w:p>
                          <w:p w14:paraId="4D234C35" w14:textId="33A12B72" w:rsidR="00CF7D8B" w:rsidRPr="00CF7D8B" w:rsidRDefault="00CF7D8B" w:rsidP="00CF7D8B">
                            <w:pPr>
                              <w:pStyle w:val="BodyTex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F7D8B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Also- we will be closed Monday October 12</w:t>
                            </w:r>
                            <w:proofErr w:type="gramStart"/>
                            <w:r w:rsidRPr="00CF7D8B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 xml:space="preserve">th,  </w:t>
                            </w:r>
                            <w:r w:rsidRPr="00CF7D8B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2020</w:t>
                            </w:r>
                            <w:proofErr w:type="gramEnd"/>
                            <w:r w:rsidRPr="00CF7D8B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for Columbus Day. School will resume session Tuesday October 13</w:t>
                            </w:r>
                            <w:r w:rsidRPr="00CF7D8B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CF7D8B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, 2020.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9B8D4" id="Text Box 291" o:spid="_x0000_s1031" type="#_x0000_t202" style="position:absolute;margin-left:321pt;margin-top:382.5pt;width:234pt;height:398.2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" fillcolor="white [3201]" strokecolor="#630" strokeweight="3pt">
                <v:textbox inset="0,0,0,0">
                  <w:txbxContent>
                    <w:p w14:paraId="1214C4A0" w14:textId="25C26286" w:rsidR="00812C57" w:rsidRPr="00CF7D8B" w:rsidRDefault="00812C57" w:rsidP="00CF7D8B">
                      <w:pPr>
                        <w:pStyle w:val="BodyText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CF7D8B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Halloween Update-</w:t>
                      </w:r>
                    </w:p>
                    <w:p w14:paraId="1BBDF206" w14:textId="1A947A44" w:rsidR="00812C57" w:rsidRDefault="00070271" w:rsidP="009E11B5">
                      <w:pPr>
                        <w:pStyle w:val="BodyText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EA3BF3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We all know Halloween was bound to look a little different this year. At Noah’s Ark, we are still going to try our best to make the best of it! We will NOT be having a Halloween party this year unfortunately, but we will still be celebrating! </w:t>
                      </w:r>
                      <w:r w:rsidR="00056239" w:rsidRPr="00EA3BF3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We have </w:t>
                      </w:r>
                      <w:r w:rsidR="003F62CD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a </w:t>
                      </w:r>
                      <w:r w:rsidR="00056239" w:rsidRPr="00EA3BF3">
                        <w:rPr>
                          <w:rFonts w:ascii="Tahoma" w:hAnsi="Tahoma" w:cs="Tahoma"/>
                          <w:sz w:val="24"/>
                          <w:szCs w:val="24"/>
                        </w:rPr>
                        <w:t>whole</w:t>
                      </w:r>
                      <w:r w:rsidR="003F62CD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themed</w:t>
                      </w:r>
                      <w:r w:rsidR="00056239" w:rsidRPr="00EA3BF3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week at the end of the month with fun ideas and on Friday, October 30</w:t>
                      </w:r>
                      <w:r w:rsidR="00056239" w:rsidRPr="00EA3BF3">
                        <w:rPr>
                          <w:rFonts w:ascii="Tahoma" w:hAnsi="Tahoma" w:cs="Tahom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F8006F" w:rsidRPr="00EA3BF3">
                        <w:rPr>
                          <w:rFonts w:ascii="Tahoma" w:hAnsi="Tahoma" w:cs="Tahoma"/>
                          <w:sz w:val="24"/>
                          <w:szCs w:val="24"/>
                        </w:rPr>
                        <w:t>, we will have a fun Halloween Hunt and games and special treats! As for costumes, if you would like to send your child in a costume- it must be</w:t>
                      </w:r>
                      <w:r w:rsidR="00EA3BF3" w:rsidRPr="00EA3BF3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something they can put on/take off by themselves. Nothing with extra pieces (crowns, capes, s</w:t>
                      </w:r>
                      <w:r w:rsidR="00EA3BF3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words, </w:t>
                      </w:r>
                      <w:proofErr w:type="spellStart"/>
                      <w:r w:rsidR="00EA3BF3">
                        <w:rPr>
                          <w:rFonts w:ascii="Tahoma" w:hAnsi="Tahoma" w:cs="Tahoma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EA3BF3">
                        <w:rPr>
                          <w:rFonts w:ascii="Tahoma" w:hAnsi="Tahoma" w:cs="Tahoma"/>
                          <w:sz w:val="24"/>
                          <w:szCs w:val="24"/>
                        </w:rPr>
                        <w:t>)</w:t>
                      </w:r>
                      <w:r w:rsidR="00730D1F">
                        <w:rPr>
                          <w:rFonts w:ascii="Tahoma" w:hAnsi="Tahoma" w:cs="Tahoma"/>
                          <w:sz w:val="24"/>
                          <w:szCs w:val="24"/>
                        </w:rPr>
                        <w:t>. We recommend having them dress in a fun themed shirt</w:t>
                      </w:r>
                      <w:r w:rsidR="005E343C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instead. </w:t>
                      </w:r>
                      <w:r w:rsidR="00B46AE1">
                        <w:rPr>
                          <w:rFonts w:ascii="Tahoma" w:hAnsi="Tahoma" w:cs="Tahoma"/>
                          <w:sz w:val="24"/>
                          <w:szCs w:val="24"/>
                        </w:rPr>
                        <w:t>Thank you for your cooperation!</w:t>
                      </w:r>
                    </w:p>
                    <w:p w14:paraId="4D234C35" w14:textId="33A12B72" w:rsidR="00CF7D8B" w:rsidRPr="00CF7D8B" w:rsidRDefault="00CF7D8B" w:rsidP="00CF7D8B">
                      <w:pPr>
                        <w:pStyle w:val="BodyTex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CF7D8B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  <w:szCs w:val="28"/>
                        </w:rPr>
                        <w:t>Also- we will be closed Monday October 12</w:t>
                      </w:r>
                      <w:proofErr w:type="gramStart"/>
                      <w:r w:rsidRPr="00CF7D8B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  <w:szCs w:val="28"/>
                          <w:vertAlign w:val="superscript"/>
                        </w:rPr>
                        <w:t xml:space="preserve">th,  </w:t>
                      </w:r>
                      <w:r w:rsidRPr="00CF7D8B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  <w:szCs w:val="28"/>
                        </w:rPr>
                        <w:t>2020</w:t>
                      </w:r>
                      <w:proofErr w:type="gramEnd"/>
                      <w:r w:rsidRPr="00CF7D8B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for Columbus Day. School will resume session Tuesday October 13</w:t>
                      </w:r>
                      <w:r w:rsidRPr="00CF7D8B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CF7D8B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  <w:szCs w:val="28"/>
                        </w:rPr>
                        <w:t>, 2020.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6239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5A200E6" wp14:editId="283FE2F7">
                <wp:simplePos x="0" y="0"/>
                <wp:positionH relativeFrom="page">
                  <wp:posOffset>4100830</wp:posOffset>
                </wp:positionH>
                <wp:positionV relativeFrom="margin">
                  <wp:posOffset>3590925</wp:posOffset>
                </wp:positionV>
                <wp:extent cx="2971800" cy="424815"/>
                <wp:effectExtent l="0" t="0" r="19050" b="13335"/>
                <wp:wrapNone/>
                <wp:docPr id="296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248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0EB96" w14:textId="4CB3B4D0" w:rsidR="00BB757B" w:rsidRPr="0032454A" w:rsidRDefault="003F3D20" w:rsidP="00762C97">
                            <w:pPr>
                              <w:pStyle w:val="Heading1"/>
                              <w:jc w:val="center"/>
                              <w:rPr>
                                <w:color w:val="663300"/>
                              </w:rPr>
                            </w:pPr>
                            <w:r>
                              <w:rPr>
                                <w:color w:val="663300"/>
                              </w:rPr>
                              <w:t>Reminders to Parents!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200E6" id="Text Box 290" o:spid="_x0000_s1032" type="#_x0000_t202" style="position:absolute;margin-left:322.9pt;margin-top:282.75pt;width:234pt;height:33.4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" fillcolor="white [3201]" strokecolor="#f79646 [3209]" strokeweight="2pt">
                <v:textbox inset="0,0,0,0">
                  <w:txbxContent>
                    <w:p w14:paraId="4480EB96" w14:textId="4CB3B4D0" w:rsidR="00BB757B" w:rsidRPr="0032454A" w:rsidRDefault="003F3D20" w:rsidP="00762C97">
                      <w:pPr>
                        <w:pStyle w:val="Heading1"/>
                        <w:jc w:val="center"/>
                        <w:rPr>
                          <w:color w:val="663300"/>
                        </w:rPr>
                      </w:pPr>
                      <w:r>
                        <w:rPr>
                          <w:color w:val="663300"/>
                        </w:rPr>
                        <w:t>Reminders to Parents!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056239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D563CBA" wp14:editId="0992F434">
                <wp:simplePos x="0" y="0"/>
                <wp:positionH relativeFrom="page">
                  <wp:posOffset>4076700</wp:posOffset>
                </wp:positionH>
                <wp:positionV relativeFrom="page">
                  <wp:posOffset>2676525</wp:posOffset>
                </wp:positionV>
                <wp:extent cx="2971165" cy="1476375"/>
                <wp:effectExtent l="0" t="0" r="19685" b="28575"/>
                <wp:wrapNone/>
                <wp:docPr id="297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165" cy="1476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6BF83" w14:textId="1CB141D6" w:rsidR="003F3D20" w:rsidRPr="00D50A35" w:rsidRDefault="003F3D20" w:rsidP="006D5A54">
                            <w:pPr>
                              <w:jc w:val="center"/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50A35"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Week 1- </w:t>
                            </w:r>
                            <w:r w:rsidR="00D906F1">
                              <w:rPr>
                                <w:rFonts w:ascii="Tahoma" w:hAnsi="Tahoma" w:cs="Tahoma"/>
                                <w:color w:val="000000" w:themeColor="text1"/>
                                <w:sz w:val="36"/>
                                <w:szCs w:val="36"/>
                              </w:rPr>
                              <w:t>Artic Animals</w:t>
                            </w:r>
                          </w:p>
                          <w:p w14:paraId="750DB4FE" w14:textId="6C6A9F65" w:rsidR="003F3D20" w:rsidRPr="00D50A35" w:rsidRDefault="003F3D20" w:rsidP="003F3D20">
                            <w:pPr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50A35"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Week 2- </w:t>
                            </w:r>
                            <w:r w:rsidRPr="00D50A35">
                              <w:rPr>
                                <w:rFonts w:ascii="Tahoma" w:hAnsi="Tahoma" w:cs="Tahoma"/>
                                <w:color w:val="000000" w:themeColor="text1"/>
                                <w:sz w:val="36"/>
                                <w:szCs w:val="36"/>
                              </w:rPr>
                              <w:t>F</w:t>
                            </w:r>
                            <w:r w:rsidR="00D906F1">
                              <w:rPr>
                                <w:rFonts w:ascii="Tahoma" w:hAnsi="Tahoma" w:cs="Tahoma"/>
                                <w:color w:val="000000" w:themeColor="text1"/>
                                <w:sz w:val="36"/>
                                <w:szCs w:val="36"/>
                              </w:rPr>
                              <w:t>all</w:t>
                            </w:r>
                          </w:p>
                          <w:p w14:paraId="29E55B27" w14:textId="144280DD" w:rsidR="003F3D20" w:rsidRPr="00D50A35" w:rsidRDefault="003F3D20" w:rsidP="003F3D20">
                            <w:pPr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50A35"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Week 3- </w:t>
                            </w:r>
                            <w:r w:rsidR="00D906F1">
                              <w:rPr>
                                <w:rFonts w:ascii="Tahoma" w:hAnsi="Tahoma" w:cs="Tahoma"/>
                                <w:color w:val="000000" w:themeColor="text1"/>
                                <w:sz w:val="36"/>
                                <w:szCs w:val="36"/>
                              </w:rPr>
                              <w:t>Fruits and Vegetables</w:t>
                            </w:r>
                          </w:p>
                          <w:p w14:paraId="5EE6B551" w14:textId="77777777" w:rsidR="003F3D20" w:rsidRPr="00D50A35" w:rsidRDefault="003F3D20" w:rsidP="003F3D20">
                            <w:pPr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50A35"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Week 4- </w:t>
                            </w:r>
                            <w:r w:rsidRPr="00D50A35">
                              <w:rPr>
                                <w:rFonts w:ascii="Tahoma" w:hAnsi="Tahoma" w:cs="Tahoma"/>
                                <w:color w:val="000000" w:themeColor="text1"/>
                                <w:sz w:val="36"/>
                                <w:szCs w:val="36"/>
                              </w:rPr>
                              <w:t>Halloween</w:t>
                            </w:r>
                          </w:p>
                          <w:p w14:paraId="0EB03D88" w14:textId="77777777" w:rsidR="003F3D20" w:rsidRDefault="003F3D20" w:rsidP="00BF2A76">
                            <w:pPr>
                              <w:pStyle w:val="BodyText"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p w14:paraId="0B17904C" w14:textId="77777777" w:rsidR="003F3D20" w:rsidRDefault="003F3D20" w:rsidP="00BF2A76">
                            <w:pPr>
                              <w:pStyle w:val="BodyText"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p w14:paraId="1324107C" w14:textId="77777777" w:rsidR="003F3D20" w:rsidRDefault="003F3D20" w:rsidP="00BF2A76">
                            <w:pPr>
                              <w:pStyle w:val="BodyText"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p w14:paraId="30BC04F3" w14:textId="77777777" w:rsidR="003F3D20" w:rsidRDefault="003F3D20" w:rsidP="00BF2A76">
                            <w:pPr>
                              <w:pStyle w:val="BodyText"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p w14:paraId="57916BE0" w14:textId="77777777" w:rsidR="003F3D20" w:rsidRDefault="003F3D20" w:rsidP="00BF2A76">
                            <w:pPr>
                              <w:pStyle w:val="BodyText"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p w14:paraId="52CEBCD4" w14:textId="77777777" w:rsidR="003F3D20" w:rsidRDefault="003F3D20" w:rsidP="00BF2A76">
                            <w:pPr>
                              <w:pStyle w:val="BodyText"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p w14:paraId="75226EF0" w14:textId="00E45648" w:rsidR="004E2A35" w:rsidRDefault="00BF2A76" w:rsidP="00BF2A76">
                            <w:pPr>
                              <w:pStyle w:val="BodyText"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EDCF38F" wp14:editId="68A2048C">
                                  <wp:extent cx="1107635" cy="854710"/>
                                  <wp:effectExtent l="0" t="0" r="0" b="2540"/>
                                  <wp:docPr id="32" name="Picture 32" descr="C:\Users\owner\AppData\Local\Microsoft\Windows\INetCache\IE\TD4HBNWD\happy-halloween-22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owner\AppData\Local\Microsoft\Windows\INetCache\IE\TD4HBNWD\happy-halloween-22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2745" cy="874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06D21E" w14:textId="77777777" w:rsidR="004E2A35" w:rsidRDefault="004E2A35" w:rsidP="004C787F">
                            <w:pPr>
                              <w:pStyle w:val="BodyText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p w14:paraId="31B79627" w14:textId="77777777" w:rsidR="004E2A35" w:rsidRDefault="004E2A35" w:rsidP="004C787F">
                            <w:pPr>
                              <w:pStyle w:val="BodyText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p w14:paraId="6B08140E" w14:textId="77777777" w:rsidR="004E2A35" w:rsidRDefault="004E2A35" w:rsidP="004C787F">
                            <w:pPr>
                              <w:pStyle w:val="BodyText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p w14:paraId="2FF65EA3" w14:textId="77777777" w:rsidR="004E2A35" w:rsidRDefault="004E2A35" w:rsidP="004C787F">
                            <w:pPr>
                              <w:pStyle w:val="BodyText"/>
                              <w:rPr>
                                <w:rFonts w:ascii="Tahoma" w:hAnsi="Tahoma" w:cs="Tahoma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19996F4E" w14:textId="77777777" w:rsidR="004E2A35" w:rsidRPr="00663AA9" w:rsidRDefault="004E2A35" w:rsidP="004C787F">
                            <w:pPr>
                              <w:pStyle w:val="BodyText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63CBA" id="Text Box 442" o:spid="_x0000_s1033" type="#_x0000_t202" style="position:absolute;margin-left:321pt;margin-top:210.75pt;width:233.95pt;height:116.2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" fillcolor="#e36c0a [2409]" strokecolor="black [3213]" strokeweight="2pt">
                <v:textbox inset="0,0,0,0">
                  <w:txbxContent>
                    <w:p w14:paraId="01A6BF83" w14:textId="1CB141D6" w:rsidR="003F3D20" w:rsidRPr="00D50A35" w:rsidRDefault="003F3D20" w:rsidP="006D5A54">
                      <w:pPr>
                        <w:jc w:val="center"/>
                        <w:rPr>
                          <w:rFonts w:ascii="Tahoma" w:hAnsi="Tahoma" w:cs="Tahom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50A35">
                        <w:rPr>
                          <w:rFonts w:ascii="Tahoma" w:hAnsi="Tahoma" w:cs="Tahoma"/>
                          <w:color w:val="FFFFFF" w:themeColor="background1"/>
                          <w:sz w:val="36"/>
                          <w:szCs w:val="36"/>
                        </w:rPr>
                        <w:t xml:space="preserve">Week 1- </w:t>
                      </w:r>
                      <w:r w:rsidR="00D906F1">
                        <w:rPr>
                          <w:rFonts w:ascii="Tahoma" w:hAnsi="Tahoma" w:cs="Tahoma"/>
                          <w:color w:val="000000" w:themeColor="text1"/>
                          <w:sz w:val="36"/>
                          <w:szCs w:val="36"/>
                        </w:rPr>
                        <w:t>Artic Animals</w:t>
                      </w:r>
                    </w:p>
                    <w:p w14:paraId="750DB4FE" w14:textId="6C6A9F65" w:rsidR="003F3D20" w:rsidRPr="00D50A35" w:rsidRDefault="003F3D20" w:rsidP="003F3D20">
                      <w:pPr>
                        <w:jc w:val="center"/>
                        <w:rPr>
                          <w:rFonts w:ascii="Tahoma" w:hAnsi="Tahoma" w:cs="Tahoma"/>
                          <w:color w:val="000000" w:themeColor="text1"/>
                          <w:sz w:val="36"/>
                          <w:szCs w:val="36"/>
                        </w:rPr>
                      </w:pPr>
                      <w:r w:rsidRPr="00D50A35">
                        <w:rPr>
                          <w:rFonts w:ascii="Tahoma" w:hAnsi="Tahoma" w:cs="Tahoma"/>
                          <w:color w:val="FFFFFF" w:themeColor="background1"/>
                          <w:sz w:val="36"/>
                          <w:szCs w:val="36"/>
                        </w:rPr>
                        <w:t xml:space="preserve">Week 2- </w:t>
                      </w:r>
                      <w:r w:rsidRPr="00D50A35">
                        <w:rPr>
                          <w:rFonts w:ascii="Tahoma" w:hAnsi="Tahoma" w:cs="Tahoma"/>
                          <w:color w:val="000000" w:themeColor="text1"/>
                          <w:sz w:val="36"/>
                          <w:szCs w:val="36"/>
                        </w:rPr>
                        <w:t>F</w:t>
                      </w:r>
                      <w:r w:rsidR="00D906F1">
                        <w:rPr>
                          <w:rFonts w:ascii="Tahoma" w:hAnsi="Tahoma" w:cs="Tahoma"/>
                          <w:color w:val="000000" w:themeColor="text1"/>
                          <w:sz w:val="36"/>
                          <w:szCs w:val="36"/>
                        </w:rPr>
                        <w:t>all</w:t>
                      </w:r>
                    </w:p>
                    <w:p w14:paraId="29E55B27" w14:textId="144280DD" w:rsidR="003F3D20" w:rsidRPr="00D50A35" w:rsidRDefault="003F3D20" w:rsidP="003F3D20">
                      <w:pPr>
                        <w:jc w:val="center"/>
                        <w:rPr>
                          <w:rFonts w:ascii="Tahoma" w:hAnsi="Tahoma" w:cs="Tahoma"/>
                          <w:color w:val="000000" w:themeColor="text1"/>
                          <w:sz w:val="36"/>
                          <w:szCs w:val="36"/>
                        </w:rPr>
                      </w:pPr>
                      <w:r w:rsidRPr="00D50A35">
                        <w:rPr>
                          <w:rFonts w:ascii="Tahoma" w:hAnsi="Tahoma" w:cs="Tahoma"/>
                          <w:color w:val="FFFFFF" w:themeColor="background1"/>
                          <w:sz w:val="36"/>
                          <w:szCs w:val="36"/>
                        </w:rPr>
                        <w:t xml:space="preserve">Week 3- </w:t>
                      </w:r>
                      <w:r w:rsidR="00D906F1">
                        <w:rPr>
                          <w:rFonts w:ascii="Tahoma" w:hAnsi="Tahoma" w:cs="Tahoma"/>
                          <w:color w:val="000000" w:themeColor="text1"/>
                          <w:sz w:val="36"/>
                          <w:szCs w:val="36"/>
                        </w:rPr>
                        <w:t>Fruits and Vegetables</w:t>
                      </w:r>
                    </w:p>
                    <w:p w14:paraId="5EE6B551" w14:textId="77777777" w:rsidR="003F3D20" w:rsidRPr="00D50A35" w:rsidRDefault="003F3D20" w:rsidP="003F3D20">
                      <w:pPr>
                        <w:jc w:val="center"/>
                        <w:rPr>
                          <w:rFonts w:ascii="Tahoma" w:hAnsi="Tahoma" w:cs="Tahoma"/>
                          <w:color w:val="000000" w:themeColor="text1"/>
                          <w:sz w:val="36"/>
                          <w:szCs w:val="36"/>
                        </w:rPr>
                      </w:pPr>
                      <w:r w:rsidRPr="00D50A35">
                        <w:rPr>
                          <w:rFonts w:ascii="Tahoma" w:hAnsi="Tahoma" w:cs="Tahoma"/>
                          <w:color w:val="FFFFFF" w:themeColor="background1"/>
                          <w:sz w:val="36"/>
                          <w:szCs w:val="36"/>
                        </w:rPr>
                        <w:t xml:space="preserve">Week 4- </w:t>
                      </w:r>
                      <w:r w:rsidRPr="00D50A35">
                        <w:rPr>
                          <w:rFonts w:ascii="Tahoma" w:hAnsi="Tahoma" w:cs="Tahoma"/>
                          <w:color w:val="000000" w:themeColor="text1"/>
                          <w:sz w:val="36"/>
                          <w:szCs w:val="36"/>
                        </w:rPr>
                        <w:t>Halloween</w:t>
                      </w:r>
                    </w:p>
                    <w:p w14:paraId="0EB03D88" w14:textId="77777777" w:rsidR="003F3D20" w:rsidRDefault="003F3D20" w:rsidP="00BF2A76">
                      <w:pPr>
                        <w:pStyle w:val="BodyText"/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  <w:p w14:paraId="0B17904C" w14:textId="77777777" w:rsidR="003F3D20" w:rsidRDefault="003F3D20" w:rsidP="00BF2A76">
                      <w:pPr>
                        <w:pStyle w:val="BodyText"/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  <w:p w14:paraId="1324107C" w14:textId="77777777" w:rsidR="003F3D20" w:rsidRDefault="003F3D20" w:rsidP="00BF2A76">
                      <w:pPr>
                        <w:pStyle w:val="BodyText"/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  <w:p w14:paraId="30BC04F3" w14:textId="77777777" w:rsidR="003F3D20" w:rsidRDefault="003F3D20" w:rsidP="00BF2A76">
                      <w:pPr>
                        <w:pStyle w:val="BodyText"/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  <w:p w14:paraId="57916BE0" w14:textId="77777777" w:rsidR="003F3D20" w:rsidRDefault="003F3D20" w:rsidP="00BF2A76">
                      <w:pPr>
                        <w:pStyle w:val="BodyText"/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  <w:p w14:paraId="52CEBCD4" w14:textId="77777777" w:rsidR="003F3D20" w:rsidRDefault="003F3D20" w:rsidP="00BF2A76">
                      <w:pPr>
                        <w:pStyle w:val="BodyText"/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  <w:p w14:paraId="75226EF0" w14:textId="00E45648" w:rsidR="004E2A35" w:rsidRDefault="00BF2A76" w:rsidP="00BF2A76">
                      <w:pPr>
                        <w:pStyle w:val="BodyText"/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EDCF38F" wp14:editId="68A2048C">
                            <wp:extent cx="1107635" cy="854710"/>
                            <wp:effectExtent l="0" t="0" r="0" b="2540"/>
                            <wp:docPr id="32" name="Picture 32" descr="C:\Users\owner\AppData\Local\Microsoft\Windows\INetCache\IE\TD4HBNWD\happy-halloween-22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owner\AppData\Local\Microsoft\Windows\INetCache\IE\TD4HBNWD\happy-halloween-22[1].gif"/>
                                    <pic:cNvPicPr>
                                      <a:picLocks noChangeAspect="1" noChangeArrowheads="1" noCrop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2745" cy="874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06D21E" w14:textId="77777777" w:rsidR="004E2A35" w:rsidRDefault="004E2A35" w:rsidP="004C787F">
                      <w:pPr>
                        <w:pStyle w:val="BodyText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  <w:p w14:paraId="31B79627" w14:textId="77777777" w:rsidR="004E2A35" w:rsidRDefault="004E2A35" w:rsidP="004C787F">
                      <w:pPr>
                        <w:pStyle w:val="BodyText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  <w:p w14:paraId="6B08140E" w14:textId="77777777" w:rsidR="004E2A35" w:rsidRDefault="004E2A35" w:rsidP="004C787F">
                      <w:pPr>
                        <w:pStyle w:val="BodyText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  <w:p w14:paraId="2FF65EA3" w14:textId="77777777" w:rsidR="004E2A35" w:rsidRDefault="004E2A35" w:rsidP="004C787F">
                      <w:pPr>
                        <w:pStyle w:val="BodyText"/>
                        <w:rPr>
                          <w:rFonts w:ascii="Tahoma" w:hAnsi="Tahoma" w:cs="Tahoma"/>
                          <w:noProof/>
                          <w:sz w:val="28"/>
                          <w:szCs w:val="28"/>
                        </w:rPr>
                      </w:pPr>
                    </w:p>
                    <w:p w14:paraId="19996F4E" w14:textId="77777777" w:rsidR="004E2A35" w:rsidRPr="00663AA9" w:rsidRDefault="004E2A35" w:rsidP="004C787F">
                      <w:pPr>
                        <w:pStyle w:val="BodyText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248F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E07DD2F" wp14:editId="74A5335F">
                <wp:simplePos x="0" y="0"/>
                <wp:positionH relativeFrom="page">
                  <wp:posOffset>628650</wp:posOffset>
                </wp:positionH>
                <wp:positionV relativeFrom="page">
                  <wp:posOffset>6019800</wp:posOffset>
                </wp:positionV>
                <wp:extent cx="3141345" cy="3790315"/>
                <wp:effectExtent l="0" t="0" r="20955" b="19685"/>
                <wp:wrapNone/>
                <wp:docPr id="292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1345" cy="37903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7DD2F" id="Text Box 287" o:spid="_x0000_s1034" type="#_x0000_t202" style="position:absolute;margin-left:49.5pt;margin-top:474pt;width:247.35pt;height:298.4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" fillcolor="white [3201]" strokecolor="#f79646 [3209]" strokeweight="2pt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 w:rsidR="00CA248F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D557935" wp14:editId="2C3987F1">
                <wp:simplePos x="0" y="0"/>
                <wp:positionH relativeFrom="page">
                  <wp:posOffset>685800</wp:posOffset>
                </wp:positionH>
                <wp:positionV relativeFrom="page">
                  <wp:posOffset>2184400</wp:posOffset>
                </wp:positionV>
                <wp:extent cx="2971800" cy="318770"/>
                <wp:effectExtent l="0" t="0" r="19050" b="17780"/>
                <wp:wrapNone/>
                <wp:docPr id="28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187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47BE1" w14:textId="31A32F21" w:rsidR="005B7866" w:rsidRPr="005411F0" w:rsidRDefault="00316407" w:rsidP="00770216">
                            <w:pPr>
                              <w:pStyle w:val="Heading1"/>
                              <w:jc w:val="center"/>
                              <w:rPr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color w:val="E36C0A" w:themeColor="accent6" w:themeShade="BF"/>
                              </w:rPr>
                              <w:t>Updates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57935" id="Text Box 15" o:spid="_x0000_s1035" type="#_x0000_t202" style="position:absolute;margin-left:54pt;margin-top:172pt;width:234pt;height:25.1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" fillcolor="white [3201]" strokecolor="#f79646 [3209]" strokeweight="2pt">
                <v:textbox style="mso-fit-shape-to-text:t" inset="0,0,0,0">
                  <w:txbxContent>
                    <w:p w14:paraId="19C47BE1" w14:textId="31A32F21" w:rsidR="005B7866" w:rsidRPr="005411F0" w:rsidRDefault="00316407" w:rsidP="00770216">
                      <w:pPr>
                        <w:pStyle w:val="Heading1"/>
                        <w:jc w:val="center"/>
                        <w:rPr>
                          <w:color w:val="E36C0A" w:themeColor="accent6" w:themeShade="BF"/>
                        </w:rPr>
                      </w:pPr>
                      <w:r>
                        <w:rPr>
                          <w:color w:val="E36C0A" w:themeColor="accent6" w:themeShade="BF"/>
                        </w:rPr>
                        <w:t>Updates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045C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C94C72F" wp14:editId="5429D911">
                <wp:simplePos x="0" y="0"/>
                <wp:positionH relativeFrom="page">
                  <wp:posOffset>4067175</wp:posOffset>
                </wp:positionH>
                <wp:positionV relativeFrom="page">
                  <wp:posOffset>2211705</wp:posOffset>
                </wp:positionV>
                <wp:extent cx="2979420" cy="318770"/>
                <wp:effectExtent l="0" t="0" r="11430" b="15240"/>
                <wp:wrapNone/>
                <wp:docPr id="293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103634" w14:textId="364C64BC" w:rsidR="004C787F" w:rsidRPr="009938CB" w:rsidRDefault="003F3D20" w:rsidP="00663AA9">
                            <w:pPr>
                              <w:pStyle w:val="Heading1"/>
                              <w:jc w:val="center"/>
                              <w:rPr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color w:val="E36C0A" w:themeColor="accent6" w:themeShade="BF"/>
                              </w:rPr>
                              <w:t>Monthly Themes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4C72F" id="Text Box 288" o:spid="_x0000_s1036" type="#_x0000_t202" style="position:absolute;margin-left:320.25pt;margin-top:174.15pt;width:234.6pt;height:25.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" filled="f">
                <v:textbox style="mso-fit-shape-to-text:t" inset="0,0,0,0">
                  <w:txbxContent>
                    <w:p w14:paraId="01103634" w14:textId="364C64BC" w:rsidR="004C787F" w:rsidRPr="009938CB" w:rsidRDefault="003F3D20" w:rsidP="00663AA9">
                      <w:pPr>
                        <w:pStyle w:val="Heading1"/>
                        <w:jc w:val="center"/>
                        <w:rPr>
                          <w:color w:val="E36C0A" w:themeColor="accent6" w:themeShade="BF"/>
                        </w:rPr>
                      </w:pPr>
                      <w:r>
                        <w:rPr>
                          <w:color w:val="E36C0A" w:themeColor="accent6" w:themeShade="BF"/>
                        </w:rPr>
                        <w:t>Monthly Themes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045C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261BCB4" wp14:editId="0A9120E2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31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4E460" w14:textId="77777777"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1BCB4" id="Text Box 144" o:spid="_x0000_s1037" type="#_x0000_t202" style="position:absolute;margin-left:200pt;margin-top:248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" filled="f" stroked="f">
                <v:textbox inset="0,0,0,0">
                  <w:txbxContent>
                    <w:p w14:paraId="7404E460" w14:textId="77777777"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045C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CA72942" wp14:editId="04B8CE60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30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5ACDC" w14:textId="77777777"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72942" id="Text Box 148" o:spid="_x0000_s1038" type="#_x0000_t202" style="position:absolute;margin-left:199.2pt;margin-top:519.8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" filled="f" stroked="f">
                <v:textbox inset="0,0,0,0">
                  <w:txbxContent>
                    <w:p w14:paraId="5205ACDC" w14:textId="77777777"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305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98D44A" wp14:editId="4314ECDB">
                <wp:simplePos x="0" y="0"/>
                <wp:positionH relativeFrom="page">
                  <wp:posOffset>3997325</wp:posOffset>
                </wp:positionH>
                <wp:positionV relativeFrom="page">
                  <wp:posOffset>1254760</wp:posOffset>
                </wp:positionV>
                <wp:extent cx="3093720" cy="339725"/>
                <wp:effectExtent l="0" t="0" r="11430" b="3175"/>
                <wp:wrapNone/>
                <wp:docPr id="19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5A540" w14:textId="32C3D6C3" w:rsidR="00AD148A" w:rsidRPr="001B4D54" w:rsidRDefault="00AD148A" w:rsidP="00C96D2B">
                            <w:pPr>
                              <w:pStyle w:val="Heading2"/>
                              <w:jc w:val="center"/>
                              <w:rPr>
                                <w:color w:val="E36C0A" w:themeColor="accent6" w:themeShade="B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8D44A" id="Text Box 302" o:spid="_x0000_s1039" type="#_x0000_t202" style="position:absolute;margin-left:314.75pt;margin-top:98.8pt;width:243.6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" filled="f" stroked="f">
                <v:textbox inset="0,0,0,0">
                  <w:txbxContent>
                    <w:p w14:paraId="34E5A540" w14:textId="32C3D6C3" w:rsidR="00AD148A" w:rsidRPr="001B4D54" w:rsidRDefault="00AD148A" w:rsidP="00C96D2B">
                      <w:pPr>
                        <w:pStyle w:val="Heading2"/>
                        <w:jc w:val="center"/>
                        <w:rPr>
                          <w:color w:val="E36C0A" w:themeColor="accent6" w:themeShade="BF"/>
                          <w:sz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248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F4A5ED" wp14:editId="6C5B75B2">
                <wp:simplePos x="0" y="0"/>
                <wp:positionH relativeFrom="page">
                  <wp:posOffset>4240530</wp:posOffset>
                </wp:positionH>
                <wp:positionV relativeFrom="page">
                  <wp:posOffset>6845935</wp:posOffset>
                </wp:positionV>
                <wp:extent cx="2971800" cy="382270"/>
                <wp:effectExtent l="0" t="0" r="0" b="17780"/>
                <wp:wrapNone/>
                <wp:docPr id="23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85A25" w14:textId="43D1A5D7" w:rsidR="00EB10EA" w:rsidRPr="009E11B5" w:rsidRDefault="00EB10EA" w:rsidP="00703BA2">
                            <w:pPr>
                              <w:pStyle w:val="Heading4"/>
                              <w:jc w:val="center"/>
                              <w:rPr>
                                <w:color w:val="E36C0A" w:themeColor="accent6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4A5ED" id="Text Box 403" o:spid="_x0000_s1040" type="#_x0000_t202" style="position:absolute;margin-left:333.9pt;margin-top:539.05pt;width:234pt;height:3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" filled="f" stroked="f">
                <v:textbox inset="0,0,0,0">
                  <w:txbxContent>
                    <w:p w14:paraId="41A85A25" w14:textId="43D1A5D7" w:rsidR="00EB10EA" w:rsidRPr="009E11B5" w:rsidRDefault="00EB10EA" w:rsidP="00703BA2">
                      <w:pPr>
                        <w:pStyle w:val="Heading4"/>
                        <w:jc w:val="center"/>
                        <w:rPr>
                          <w:color w:val="E36C0A" w:themeColor="accent6" w:themeShade="BF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4D5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E079E4" wp14:editId="64191047">
                <wp:simplePos x="0" y="0"/>
                <wp:positionH relativeFrom="column">
                  <wp:posOffset>-579755</wp:posOffset>
                </wp:positionH>
                <wp:positionV relativeFrom="paragraph">
                  <wp:posOffset>5682615</wp:posOffset>
                </wp:positionV>
                <wp:extent cx="3206115" cy="478155"/>
                <wp:effectExtent l="0" t="0" r="0" b="0"/>
                <wp:wrapSquare wrapText="bothSides"/>
                <wp:docPr id="21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11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8CEA6" w14:textId="3BC063E7" w:rsidR="00703BA2" w:rsidRPr="009E11B5" w:rsidRDefault="00703BA2" w:rsidP="00703BA2">
                            <w:pPr>
                              <w:pStyle w:val="Heading1"/>
                              <w:jc w:val="center"/>
                              <w:rPr>
                                <w:noProof/>
                                <w:color w:val="6633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079E4" id="Text Box 453" o:spid="_x0000_s1041" type="#_x0000_t202" style="position:absolute;margin-left:-45.65pt;margin-top:447.45pt;width:252.45pt;height:37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" filled="f" stroked="f">
                <v:textbox>
                  <w:txbxContent>
                    <w:p w14:paraId="7DA8CEA6" w14:textId="3BC063E7" w:rsidR="00703BA2" w:rsidRPr="009E11B5" w:rsidRDefault="00703BA2" w:rsidP="00703BA2">
                      <w:pPr>
                        <w:pStyle w:val="Heading1"/>
                        <w:jc w:val="center"/>
                        <w:rPr>
                          <w:noProof/>
                          <w:color w:val="6633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045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A6CCE4" wp14:editId="1C4FFE0B">
                <wp:simplePos x="0" y="0"/>
                <wp:positionH relativeFrom="page">
                  <wp:posOffset>685800</wp:posOffset>
                </wp:positionH>
                <wp:positionV relativeFrom="page">
                  <wp:posOffset>1473835</wp:posOffset>
                </wp:positionV>
                <wp:extent cx="2971800" cy="3724910"/>
                <wp:effectExtent l="0" t="0" r="0" b="1905"/>
                <wp:wrapNone/>
                <wp:docPr id="26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724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57E13" w14:textId="0BBF0F73" w:rsidR="00605769" w:rsidRPr="00605769" w:rsidRDefault="00605769" w:rsidP="00A45AB5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ind w:left="720" w:hanging="288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6CCE4" id="Text Box 305" o:spid="_x0000_s1042" type="#_x0000_t202" style="position:absolute;margin-left:54pt;margin-top:116.05pt;width:234pt;height:293.3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" filled="f" stroked="f">
                <v:textbox inset="0,0,0,0">
                  <w:txbxContent>
                    <w:p w14:paraId="66757E13" w14:textId="0BBF0F73" w:rsidR="00605769" w:rsidRPr="00605769" w:rsidRDefault="00605769" w:rsidP="00A45AB5">
                      <w:pPr>
                        <w:pStyle w:val="List"/>
                        <w:numPr>
                          <w:ilvl w:val="0"/>
                          <w:numId w:val="0"/>
                        </w:numPr>
                        <w:ind w:left="720" w:hanging="288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045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87CB43" wp14:editId="69464A18">
                <wp:simplePos x="0" y="0"/>
                <wp:positionH relativeFrom="page">
                  <wp:posOffset>800100</wp:posOffset>
                </wp:positionH>
                <wp:positionV relativeFrom="page">
                  <wp:posOffset>6925310</wp:posOffset>
                </wp:positionV>
                <wp:extent cx="2857500" cy="247650"/>
                <wp:effectExtent l="0" t="635" r="0" b="0"/>
                <wp:wrapNone/>
                <wp:docPr id="24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B68A4" w14:textId="77777777" w:rsidR="0094155C" w:rsidRPr="00456E19" w:rsidRDefault="0094155C" w:rsidP="0094155C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7CB43" id="Text Box 306" o:spid="_x0000_s1043" type="#_x0000_t202" style="position:absolute;margin-left:63pt;margin-top:545.3pt;width:22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" filled="f" fillcolor="#9cf" stroked="f" strokecolor="red">
                <v:textbox style="mso-fit-shape-to-text:t" inset="0,0,0,0">
                  <w:txbxContent>
                    <w:p w14:paraId="243B68A4" w14:textId="77777777" w:rsidR="0094155C" w:rsidRPr="00456E19" w:rsidRDefault="0094155C" w:rsidP="0094155C">
                      <w:pPr>
                        <w:pStyle w:val="Heading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045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9183AE" wp14:editId="2575A7CB">
                <wp:simplePos x="0" y="0"/>
                <wp:positionH relativeFrom="page">
                  <wp:posOffset>685800</wp:posOffset>
                </wp:positionH>
                <wp:positionV relativeFrom="page">
                  <wp:posOffset>1600200</wp:posOffset>
                </wp:positionV>
                <wp:extent cx="2971800" cy="1257300"/>
                <wp:effectExtent l="0" t="0" r="0" b="0"/>
                <wp:wrapNone/>
                <wp:docPr id="18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EE8B73" w14:textId="77777777" w:rsidR="00CC3F51" w:rsidRDefault="00CC3F5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183AE" id="Text Box 292" o:spid="_x0000_s1044" type="#_x0000_t202" style="position:absolute;margin-left:54pt;margin-top:126pt;width:234pt;height:9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" filled="f" stroked="f">
                <v:textbox inset="0,0,0,0">
                  <w:txbxContent>
                    <w:p w14:paraId="6AEE8B73" w14:textId="77777777" w:rsidR="00CC3F51" w:rsidRDefault="00CC3F51"/>
                  </w:txbxContent>
                </v:textbox>
                <w10:wrap anchorx="page" anchory="page"/>
              </v:shape>
            </w:pict>
          </mc:Fallback>
        </mc:AlternateContent>
      </w:r>
      <w:r w:rsidR="0045045C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DB2DAB5" wp14:editId="417D21ED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13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255E7" w14:textId="77777777"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2DAB5" id="Text Box 152" o:spid="_x0000_s1045" type="#_x0000_t202" style="position:absolute;margin-left:200pt;margin-top:97pt;width:7.2pt;height:7.2pt;z-index:2516428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" filled="f" stroked="f">
                <v:textbox inset="0,0,0,0">
                  <w:txbxContent>
                    <w:p w14:paraId="344255E7" w14:textId="77777777"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045C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88B6892" wp14:editId="1737A353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12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EAB5A" w14:textId="77777777"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B6892" id="Text Box 156" o:spid="_x0000_s1046" type="#_x0000_t202" style="position:absolute;margin-left:201pt;margin-top:351pt;width:7.2pt;height:7.2pt;z-index:2516439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" filled="f" stroked="f">
                <v:textbox inset="0,0,0,0">
                  <w:txbxContent>
                    <w:p w14:paraId="6ECEAB5A" w14:textId="77777777"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045C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C816B69" wp14:editId="1C028732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11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F0D54" w14:textId="77777777"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16B69" id="Text Box 160" o:spid="_x0000_s1047" type="#_x0000_t202" style="position:absolute;margin-left:201pt;margin-top:604pt;width:7.2pt;height:7.2pt;z-index:2516449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" filled="f" stroked="f">
                <v:textbox inset="0,0,0,0">
                  <w:txbxContent>
                    <w:p w14:paraId="071F0D54" w14:textId="77777777"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045C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80939CB" wp14:editId="04FAF62B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0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BEDD9" w14:textId="77777777"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939CB" id="Text Box 164" o:spid="_x0000_s1048" type="#_x0000_t202" style="position:absolute;margin-left:43pt;margin-top:98pt;width:7.2pt;height:7.2pt;z-index:25164595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" filled="f" stroked="f">
                <v:textbox inset="0,0,0,0">
                  <w:txbxContent>
                    <w:p w14:paraId="6C6BEDD9" w14:textId="77777777"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045C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AC285CC" wp14:editId="0393A31A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9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6E0D0" w14:textId="77777777"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285CC" id="Text Box 168" o:spid="_x0000_s1049" type="#_x0000_t202" style="position:absolute;margin-left:43.2pt;margin-top:451pt;width:7.2pt;height:7.2pt;z-index:25164697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" filled="f" stroked="f">
                <v:textbox inset="0,0,0,0">
                  <w:txbxContent>
                    <w:p w14:paraId="59E6E0D0" w14:textId="77777777"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045C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1E4D491" wp14:editId="52BB9A63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8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F92BD" w14:textId="77777777"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4D491" id="Text Box 172" o:spid="_x0000_s1050" type="#_x0000_t202" style="position:absolute;margin-left:200pt;margin-top:82.8pt;width:7.2pt;height:7.2pt;z-index:2516480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" filled="f" stroked="f">
                <v:textbox inset="0,0,0,0">
                  <w:txbxContent>
                    <w:p w14:paraId="2C6F92BD" w14:textId="77777777"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045C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21EAE65" wp14:editId="6E1517C7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7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61D99" w14:textId="77777777"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EAE65" id="Text Box 176" o:spid="_x0000_s1051" type="#_x0000_t202" style="position:absolute;margin-left:198.2pt;margin-top:319pt;width:7.2pt;height:7.2pt;z-index:2516490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" filled="f" stroked="f">
                <v:textbox inset="0,0,0,0">
                  <w:txbxContent>
                    <w:p w14:paraId="43461D99" w14:textId="77777777"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045C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A3E2B40" wp14:editId="7E0E0DB0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6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32AD3" w14:textId="77777777"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E2B40" id="Text Box 180" o:spid="_x0000_s1052" type="#_x0000_t202" style="position:absolute;margin-left:199pt;margin-top:546pt;width:7.2pt;height:7.2pt;z-index:2516500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" filled="f" stroked="f">
                <v:textbox inset="0,0,0,0">
                  <w:txbxContent>
                    <w:p w14:paraId="7FA32AD3" w14:textId="77777777"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045C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C30182A" wp14:editId="5C1BED9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5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EC730" w14:textId="77777777"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0182A" id="Text Box 184" o:spid="_x0000_s1053" type="#_x0000_t202" style="position:absolute;margin-left:43pt;margin-top:98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" filled="f" stroked="f">
                <v:textbox inset="0,0,0,0">
                  <w:txbxContent>
                    <w:p w14:paraId="1C9EC730" w14:textId="77777777"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045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6763D61" wp14:editId="711D7A51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4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8BBB0" w14:textId="77777777"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63D61" id="Text Box 188" o:spid="_x0000_s1054" type="#_x0000_t202" style="position:absolute;margin-left:42.2pt;margin-top:436.8pt;width:7.2pt;height:7.2pt;z-index:2516520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" filled="f" stroked="f">
                <v:textbox inset="0,0,0,0">
                  <w:txbxContent>
                    <w:p w14:paraId="1218BBB0" w14:textId="77777777"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045C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EA6B97" wp14:editId="462E4491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3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1F3ED" w14:textId="77777777"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A6B97" id="Text Box 220" o:spid="_x0000_s1055" type="#_x0000_t202" style="position:absolute;margin-left:200pt;margin-top:22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" filled="f" stroked="f">
                <v:textbox inset="0,0,0,0">
                  <w:txbxContent>
                    <w:p w14:paraId="43E1F3ED" w14:textId="77777777"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045C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80937CD" wp14:editId="14AEBE78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2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AB0D6" w14:textId="77777777"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937CD" id="Text Box 224" o:spid="_x0000_s1056" type="#_x0000_t202" style="position:absolute;margin-left:201pt;margin-top:213.8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" filled="f" stroked="f">
                <v:textbox inset="0,0,0,0">
                  <w:txbxContent>
                    <w:p w14:paraId="146AB0D6" w14:textId="77777777"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045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ECDB2FA" wp14:editId="0457C8D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1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81725" w14:textId="77777777"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DB2FA" id="Text Box 228" o:spid="_x0000_s1057" type="#_x0000_t202" style="position:absolute;margin-left:202pt;margin-top:362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" filled="f" stroked="f">
                <v:textbox inset="0,0,0,0">
                  <w:txbxContent>
                    <w:p w14:paraId="3B481725" w14:textId="77777777"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15570" w:rsidRPr="00436043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5ECB70" w14:textId="77777777" w:rsidR="000C0B11" w:rsidRDefault="000C0B11">
      <w:r>
        <w:separator/>
      </w:r>
    </w:p>
  </w:endnote>
  <w:endnote w:type="continuationSeparator" w:id="0">
    <w:p w14:paraId="07E37FB0" w14:textId="77777777" w:rsidR="000C0B11" w:rsidRDefault="000C0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B2FB0D" w14:textId="77777777" w:rsidR="000C0B11" w:rsidRDefault="000C0B11">
      <w:r>
        <w:separator/>
      </w:r>
    </w:p>
  </w:footnote>
  <w:footnote w:type="continuationSeparator" w:id="0">
    <w:p w14:paraId="204D8FC2" w14:textId="77777777" w:rsidR="000C0B11" w:rsidRDefault="000C0B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3" type="#_x0000_t75" style="width:11.25pt;height:11.25pt" o:bullet="t">
        <v:imagedata r:id="rId1" o:title="BD14691_"/>
      </v:shape>
    </w:pict>
  </w:numPicBullet>
  <w:numPicBullet w:numPicBulletId="1">
    <w:pict>
      <v:shape id="_x0000_i1274" type="#_x0000_t75" style="width:11.25pt;height:11.25pt" o:bullet="t">
        <v:imagedata r:id="rId2" o:title="BD21421_"/>
      </v:shape>
    </w:pict>
  </w:numPicBullet>
  <w:abstractNum w:abstractNumId="0" w15:restartNumberingAfterBreak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E97C92"/>
    <w:multiLevelType w:val="hybridMultilevel"/>
    <w:tmpl w:val="D26650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F541B19"/>
    <w:multiLevelType w:val="hybridMultilevel"/>
    <w:tmpl w:val="9612D9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C582F34"/>
    <w:multiLevelType w:val="hybridMultilevel"/>
    <w:tmpl w:val="3670C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1A0093"/>
    <w:multiLevelType w:val="hybridMultilevel"/>
    <w:tmpl w:val="B55635F2"/>
    <w:lvl w:ilvl="0" w:tplc="51602E9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595B2F0A"/>
    <w:multiLevelType w:val="hybridMultilevel"/>
    <w:tmpl w:val="931AF0DE"/>
    <w:lvl w:ilvl="0" w:tplc="51602E9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667D2940"/>
    <w:multiLevelType w:val="hybridMultilevel"/>
    <w:tmpl w:val="598CB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0"/>
  </w:num>
  <w:num w:numId="12">
    <w:abstractNumId w:val="12"/>
  </w:num>
  <w:num w:numId="13">
    <w:abstractNumId w:val="18"/>
  </w:num>
  <w:num w:numId="14">
    <w:abstractNumId w:val="16"/>
  </w:num>
  <w:num w:numId="15">
    <w:abstractNumId w:val="15"/>
  </w:num>
  <w:num w:numId="16">
    <w:abstractNumId w:val="11"/>
  </w:num>
  <w:num w:numId="17">
    <w:abstractNumId w:val="19"/>
  </w:num>
  <w:num w:numId="18">
    <w:abstractNumId w:val="13"/>
  </w:num>
  <w:num w:numId="19">
    <w:abstractNumId w:val="10"/>
  </w:num>
  <w:num w:numId="20">
    <w:abstractNumId w:val="17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5D3"/>
    <w:rsid w:val="000229A0"/>
    <w:rsid w:val="00047401"/>
    <w:rsid w:val="00056239"/>
    <w:rsid w:val="00070271"/>
    <w:rsid w:val="00080F11"/>
    <w:rsid w:val="00081031"/>
    <w:rsid w:val="000877A4"/>
    <w:rsid w:val="000C0B11"/>
    <w:rsid w:val="000C2ED6"/>
    <w:rsid w:val="000C4261"/>
    <w:rsid w:val="000D5D3D"/>
    <w:rsid w:val="000E32BD"/>
    <w:rsid w:val="000F6884"/>
    <w:rsid w:val="00120CC5"/>
    <w:rsid w:val="001237A7"/>
    <w:rsid w:val="00144343"/>
    <w:rsid w:val="0014699E"/>
    <w:rsid w:val="00164D3F"/>
    <w:rsid w:val="0016702A"/>
    <w:rsid w:val="00174844"/>
    <w:rsid w:val="001844BF"/>
    <w:rsid w:val="00184C67"/>
    <w:rsid w:val="00187C42"/>
    <w:rsid w:val="00190D60"/>
    <w:rsid w:val="00194765"/>
    <w:rsid w:val="001A09B4"/>
    <w:rsid w:val="001A180A"/>
    <w:rsid w:val="001B32F2"/>
    <w:rsid w:val="001B4D54"/>
    <w:rsid w:val="001D33F6"/>
    <w:rsid w:val="001E5185"/>
    <w:rsid w:val="001F5E64"/>
    <w:rsid w:val="00204C12"/>
    <w:rsid w:val="00213BEF"/>
    <w:rsid w:val="00213DB3"/>
    <w:rsid w:val="00215570"/>
    <w:rsid w:val="00222136"/>
    <w:rsid w:val="00231606"/>
    <w:rsid w:val="002342C3"/>
    <w:rsid w:val="00236358"/>
    <w:rsid w:val="00236FD0"/>
    <w:rsid w:val="0024258B"/>
    <w:rsid w:val="00284F12"/>
    <w:rsid w:val="0029471E"/>
    <w:rsid w:val="002A15FF"/>
    <w:rsid w:val="002A6D4A"/>
    <w:rsid w:val="002B1E02"/>
    <w:rsid w:val="002C08BC"/>
    <w:rsid w:val="002C35F7"/>
    <w:rsid w:val="002C3667"/>
    <w:rsid w:val="002D2D8A"/>
    <w:rsid w:val="002D7C01"/>
    <w:rsid w:val="002F0AEB"/>
    <w:rsid w:val="00300ECA"/>
    <w:rsid w:val="00316407"/>
    <w:rsid w:val="0032454A"/>
    <w:rsid w:val="0033356B"/>
    <w:rsid w:val="003432CB"/>
    <w:rsid w:val="003455ED"/>
    <w:rsid w:val="00350640"/>
    <w:rsid w:val="003743CF"/>
    <w:rsid w:val="003763D1"/>
    <w:rsid w:val="00380B5D"/>
    <w:rsid w:val="00380C9F"/>
    <w:rsid w:val="00394CFD"/>
    <w:rsid w:val="00394ED5"/>
    <w:rsid w:val="003A44AF"/>
    <w:rsid w:val="003A4FC0"/>
    <w:rsid w:val="003B7587"/>
    <w:rsid w:val="003C1C93"/>
    <w:rsid w:val="003C2170"/>
    <w:rsid w:val="003E0B50"/>
    <w:rsid w:val="003F343F"/>
    <w:rsid w:val="003F3D20"/>
    <w:rsid w:val="003F62CD"/>
    <w:rsid w:val="00410716"/>
    <w:rsid w:val="004203BE"/>
    <w:rsid w:val="00422639"/>
    <w:rsid w:val="00436043"/>
    <w:rsid w:val="004362E0"/>
    <w:rsid w:val="0045045C"/>
    <w:rsid w:val="00453D3E"/>
    <w:rsid w:val="00456E19"/>
    <w:rsid w:val="004629DF"/>
    <w:rsid w:val="0046397E"/>
    <w:rsid w:val="00471E09"/>
    <w:rsid w:val="0048007A"/>
    <w:rsid w:val="004864ED"/>
    <w:rsid w:val="004B2483"/>
    <w:rsid w:val="004B2E97"/>
    <w:rsid w:val="004B35D3"/>
    <w:rsid w:val="004C02D6"/>
    <w:rsid w:val="004C1FC0"/>
    <w:rsid w:val="004C596D"/>
    <w:rsid w:val="004C787F"/>
    <w:rsid w:val="004D1F2A"/>
    <w:rsid w:val="004D2066"/>
    <w:rsid w:val="004E2A35"/>
    <w:rsid w:val="004E7D5D"/>
    <w:rsid w:val="004F0D16"/>
    <w:rsid w:val="004F7F24"/>
    <w:rsid w:val="004F7FD7"/>
    <w:rsid w:val="0051142D"/>
    <w:rsid w:val="00516F08"/>
    <w:rsid w:val="00523ABD"/>
    <w:rsid w:val="00524BBD"/>
    <w:rsid w:val="00530AF1"/>
    <w:rsid w:val="005411F0"/>
    <w:rsid w:val="005506E3"/>
    <w:rsid w:val="00554CB2"/>
    <w:rsid w:val="005577F7"/>
    <w:rsid w:val="00562599"/>
    <w:rsid w:val="005848F0"/>
    <w:rsid w:val="00593D63"/>
    <w:rsid w:val="0059690B"/>
    <w:rsid w:val="005B1B28"/>
    <w:rsid w:val="005B4F56"/>
    <w:rsid w:val="005B7866"/>
    <w:rsid w:val="005C2B73"/>
    <w:rsid w:val="005C56F5"/>
    <w:rsid w:val="005E02E1"/>
    <w:rsid w:val="005E343C"/>
    <w:rsid w:val="00605769"/>
    <w:rsid w:val="006131AC"/>
    <w:rsid w:val="0062171B"/>
    <w:rsid w:val="00625338"/>
    <w:rsid w:val="00632A29"/>
    <w:rsid w:val="00647FE7"/>
    <w:rsid w:val="00650A70"/>
    <w:rsid w:val="00651F9C"/>
    <w:rsid w:val="00663AA9"/>
    <w:rsid w:val="00681C27"/>
    <w:rsid w:val="00685F8D"/>
    <w:rsid w:val="00690C4A"/>
    <w:rsid w:val="006A65B0"/>
    <w:rsid w:val="006D29F0"/>
    <w:rsid w:val="006D356C"/>
    <w:rsid w:val="006D5A54"/>
    <w:rsid w:val="006D64B2"/>
    <w:rsid w:val="006E25AE"/>
    <w:rsid w:val="006E29F9"/>
    <w:rsid w:val="006E3FBA"/>
    <w:rsid w:val="006E6182"/>
    <w:rsid w:val="006F576D"/>
    <w:rsid w:val="006F69EC"/>
    <w:rsid w:val="00701254"/>
    <w:rsid w:val="00703BA2"/>
    <w:rsid w:val="007041E4"/>
    <w:rsid w:val="0070786F"/>
    <w:rsid w:val="00713F30"/>
    <w:rsid w:val="00722894"/>
    <w:rsid w:val="00730D1F"/>
    <w:rsid w:val="00730D8F"/>
    <w:rsid w:val="00733748"/>
    <w:rsid w:val="0073460B"/>
    <w:rsid w:val="007402D6"/>
    <w:rsid w:val="00742189"/>
    <w:rsid w:val="00754090"/>
    <w:rsid w:val="00762C97"/>
    <w:rsid w:val="00770216"/>
    <w:rsid w:val="00782EB2"/>
    <w:rsid w:val="00795B21"/>
    <w:rsid w:val="007A4C2C"/>
    <w:rsid w:val="007A6666"/>
    <w:rsid w:val="007B2BC2"/>
    <w:rsid w:val="007B3172"/>
    <w:rsid w:val="007C7F68"/>
    <w:rsid w:val="007D04D3"/>
    <w:rsid w:val="007D138D"/>
    <w:rsid w:val="007D7F35"/>
    <w:rsid w:val="007F340A"/>
    <w:rsid w:val="007F360F"/>
    <w:rsid w:val="007F3FA8"/>
    <w:rsid w:val="008042A1"/>
    <w:rsid w:val="00805DBA"/>
    <w:rsid w:val="00812C57"/>
    <w:rsid w:val="0082383D"/>
    <w:rsid w:val="00835E85"/>
    <w:rsid w:val="00841065"/>
    <w:rsid w:val="0084273F"/>
    <w:rsid w:val="00851A42"/>
    <w:rsid w:val="00852988"/>
    <w:rsid w:val="00863D71"/>
    <w:rsid w:val="00892048"/>
    <w:rsid w:val="00892B10"/>
    <w:rsid w:val="008A0005"/>
    <w:rsid w:val="008B4C49"/>
    <w:rsid w:val="008B536F"/>
    <w:rsid w:val="008C7FE0"/>
    <w:rsid w:val="008D21C3"/>
    <w:rsid w:val="008D5A62"/>
    <w:rsid w:val="008E02B2"/>
    <w:rsid w:val="008F66E7"/>
    <w:rsid w:val="0091225B"/>
    <w:rsid w:val="00925343"/>
    <w:rsid w:val="00932BDF"/>
    <w:rsid w:val="00940F18"/>
    <w:rsid w:val="0094155C"/>
    <w:rsid w:val="009429B8"/>
    <w:rsid w:val="00944813"/>
    <w:rsid w:val="009714A5"/>
    <w:rsid w:val="00976311"/>
    <w:rsid w:val="00983828"/>
    <w:rsid w:val="009916DB"/>
    <w:rsid w:val="009938CB"/>
    <w:rsid w:val="009A266F"/>
    <w:rsid w:val="009B6066"/>
    <w:rsid w:val="009B6688"/>
    <w:rsid w:val="009C3FEB"/>
    <w:rsid w:val="009C438E"/>
    <w:rsid w:val="009D74D6"/>
    <w:rsid w:val="009E08FE"/>
    <w:rsid w:val="009E11B5"/>
    <w:rsid w:val="009E4798"/>
    <w:rsid w:val="009F08D6"/>
    <w:rsid w:val="009F2C50"/>
    <w:rsid w:val="009F3671"/>
    <w:rsid w:val="00A006AE"/>
    <w:rsid w:val="00A01F2D"/>
    <w:rsid w:val="00A170CA"/>
    <w:rsid w:val="00A313A5"/>
    <w:rsid w:val="00A3453A"/>
    <w:rsid w:val="00A45AB5"/>
    <w:rsid w:val="00A67870"/>
    <w:rsid w:val="00A72C57"/>
    <w:rsid w:val="00A75940"/>
    <w:rsid w:val="00A842F7"/>
    <w:rsid w:val="00A843A1"/>
    <w:rsid w:val="00A9094F"/>
    <w:rsid w:val="00AA15E6"/>
    <w:rsid w:val="00AC0954"/>
    <w:rsid w:val="00AC2726"/>
    <w:rsid w:val="00AC3FF1"/>
    <w:rsid w:val="00AD148A"/>
    <w:rsid w:val="00AD66C1"/>
    <w:rsid w:val="00AE5663"/>
    <w:rsid w:val="00B00C94"/>
    <w:rsid w:val="00B3469B"/>
    <w:rsid w:val="00B36CCA"/>
    <w:rsid w:val="00B449D0"/>
    <w:rsid w:val="00B46AE1"/>
    <w:rsid w:val="00B52F01"/>
    <w:rsid w:val="00B55990"/>
    <w:rsid w:val="00B62ACF"/>
    <w:rsid w:val="00B66926"/>
    <w:rsid w:val="00B71E36"/>
    <w:rsid w:val="00B87FC2"/>
    <w:rsid w:val="00BA20F7"/>
    <w:rsid w:val="00BA396A"/>
    <w:rsid w:val="00BA7E32"/>
    <w:rsid w:val="00BB757B"/>
    <w:rsid w:val="00BD1DAC"/>
    <w:rsid w:val="00BE073C"/>
    <w:rsid w:val="00BE440A"/>
    <w:rsid w:val="00BF2A76"/>
    <w:rsid w:val="00C1656B"/>
    <w:rsid w:val="00C22789"/>
    <w:rsid w:val="00C26529"/>
    <w:rsid w:val="00C30A42"/>
    <w:rsid w:val="00C446BE"/>
    <w:rsid w:val="00C54BC7"/>
    <w:rsid w:val="00C55100"/>
    <w:rsid w:val="00C55FAA"/>
    <w:rsid w:val="00C767BA"/>
    <w:rsid w:val="00C80EC0"/>
    <w:rsid w:val="00C83579"/>
    <w:rsid w:val="00C85ABD"/>
    <w:rsid w:val="00C9305D"/>
    <w:rsid w:val="00C96D2B"/>
    <w:rsid w:val="00CA248F"/>
    <w:rsid w:val="00CB0B1A"/>
    <w:rsid w:val="00CC3F51"/>
    <w:rsid w:val="00CC6F30"/>
    <w:rsid w:val="00CD2F24"/>
    <w:rsid w:val="00CD4651"/>
    <w:rsid w:val="00CE470C"/>
    <w:rsid w:val="00CE6A69"/>
    <w:rsid w:val="00CE7A71"/>
    <w:rsid w:val="00CF17E1"/>
    <w:rsid w:val="00CF7D8B"/>
    <w:rsid w:val="00D026D5"/>
    <w:rsid w:val="00D05582"/>
    <w:rsid w:val="00D12DA3"/>
    <w:rsid w:val="00D212F0"/>
    <w:rsid w:val="00D33014"/>
    <w:rsid w:val="00D331A9"/>
    <w:rsid w:val="00D3519B"/>
    <w:rsid w:val="00D431BD"/>
    <w:rsid w:val="00D502D3"/>
    <w:rsid w:val="00D50A35"/>
    <w:rsid w:val="00D53217"/>
    <w:rsid w:val="00D53571"/>
    <w:rsid w:val="00D906F1"/>
    <w:rsid w:val="00D96259"/>
    <w:rsid w:val="00DC2208"/>
    <w:rsid w:val="00DD4489"/>
    <w:rsid w:val="00DD4680"/>
    <w:rsid w:val="00DE68B8"/>
    <w:rsid w:val="00DF3CC2"/>
    <w:rsid w:val="00E247EF"/>
    <w:rsid w:val="00E2673F"/>
    <w:rsid w:val="00E4250C"/>
    <w:rsid w:val="00E6059B"/>
    <w:rsid w:val="00E76CCF"/>
    <w:rsid w:val="00E97DCF"/>
    <w:rsid w:val="00EA3BF3"/>
    <w:rsid w:val="00EA47EA"/>
    <w:rsid w:val="00EA57E3"/>
    <w:rsid w:val="00EB10EA"/>
    <w:rsid w:val="00EC36BC"/>
    <w:rsid w:val="00EC3FEA"/>
    <w:rsid w:val="00EE6001"/>
    <w:rsid w:val="00F12237"/>
    <w:rsid w:val="00F12F72"/>
    <w:rsid w:val="00F15EF8"/>
    <w:rsid w:val="00F21ADB"/>
    <w:rsid w:val="00F23311"/>
    <w:rsid w:val="00F340E7"/>
    <w:rsid w:val="00F36E14"/>
    <w:rsid w:val="00F46A00"/>
    <w:rsid w:val="00F5458F"/>
    <w:rsid w:val="00F575C2"/>
    <w:rsid w:val="00F6665B"/>
    <w:rsid w:val="00F7747A"/>
    <w:rsid w:val="00F8006F"/>
    <w:rsid w:val="00F876FF"/>
    <w:rsid w:val="00F9084F"/>
    <w:rsid w:val="00FC3BB9"/>
    <w:rsid w:val="00FD20C3"/>
    <w:rsid w:val="00FD6544"/>
    <w:rsid w:val="00FF1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v:textbox inset="0,0,0,0"/>
      <o:colormru v:ext="edit" colors="#3c3,#b00000,#fff6db,#6f7fc8,#98a3d7,#dedede,#9c9,#c00"/>
    </o:shapedefaults>
    <o:shapelayout v:ext="edit">
      <o:idmap v:ext="edit" data="1"/>
    </o:shapelayout>
  </w:shapeDefaults>
  <w:decimalSymbol w:val="."/>
  <w:listSeparator w:val=","/>
  <w14:docId w14:val="50CE85DC"/>
  <w15:docId w15:val="{2C1AE5E6-BE41-4729-95EE-51D3DC949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63AA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313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ah's%20Ark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ED3F1D-44B1-4A46-91F7-A3CC4B8E0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17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Noah's Ark</dc:creator>
  <cp:lastModifiedBy>Hajar Zaki</cp:lastModifiedBy>
  <cp:revision>2</cp:revision>
  <cp:lastPrinted>2019-09-27T22:31:00Z</cp:lastPrinted>
  <dcterms:created xsi:type="dcterms:W3CDTF">2020-09-28T18:16:00Z</dcterms:created>
  <dcterms:modified xsi:type="dcterms:W3CDTF">2020-09-28T18:16:00Z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